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7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852786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852786" w:rsidRPr="00814A80" w:rsidRDefault="00852786" w:rsidP="00852786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>Friday 23</w:t>
            </w:r>
            <w:r w:rsidRPr="00814A80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rd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52786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21182B6C" wp14:editId="3746A47A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136525</wp:posOffset>
                      </wp:positionV>
                      <wp:extent cx="762000" cy="600075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182B6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4.8pt;margin-top:10.75pt;width:60pt;height:47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C20B8C9" wp14:editId="7E5DB009">
                      <wp:simplePos x="0" y="0"/>
                      <wp:positionH relativeFrom="column">
                        <wp:posOffset>2114550</wp:posOffset>
                      </wp:positionH>
                      <wp:positionV relativeFrom="paragraph">
                        <wp:posOffset>34925</wp:posOffset>
                      </wp:positionV>
                      <wp:extent cx="0" cy="836394"/>
                      <wp:effectExtent l="76200" t="38100" r="57150" b="59055"/>
                      <wp:wrapNone/>
                      <wp:docPr id="219" name="Straight Arrow Connector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36394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287855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19" o:spid="_x0000_s1026" type="#_x0000_t32" style="position:absolute;margin-left:166.5pt;margin-top:2.75pt;width:0;height:65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treasure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pressure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closure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pleasure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6B37523C" wp14:editId="445AC97F">
                      <wp:simplePos x="0" y="0"/>
                      <wp:positionH relativeFrom="column">
                        <wp:posOffset>2384425</wp:posOffset>
                      </wp:positionH>
                      <wp:positionV relativeFrom="paragraph">
                        <wp:posOffset>93345</wp:posOffset>
                      </wp:positionV>
                      <wp:extent cx="676275" cy="352425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Linkalot’s</w:t>
                                  </w:r>
                                  <w:proofErr w:type="spellEnd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37523C" id="_x0000_s1027" type="#_x0000_t202" style="position:absolute;left:0;text-align:left;margin-left:187.75pt;margin-top:7.35pt;width:53.25pt;height:27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Linkalot’s</w:t>
                            </w:r>
                            <w:proofErr w:type="spellEnd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04A8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9F0F728" wp14:editId="5C46BA8E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03DB9C" id="Straight Arrow Connector 11" o:spid="_x0000_s1026" type="#_x0000_t32" style="position:absolute;margin-left:165.75pt;margin-top:5.8pt;width:0;height:32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anyone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ask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206FD18C" wp14:editId="7CC6BA47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06FD18C" id="_x0000_s1028" type="#_x0000_t202" style="position:absolute;left:0;text-align:left;margin-left:185.45pt;margin-top:10.15pt;width:55.6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" filled="f" stroked="f">
                      <v:textbox style="mso-fit-shape-to-text:t"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please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EE52E80" wp14:editId="6935D650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E077A9" id="Straight Arrow Connector 12" o:spid="_x0000_s1026" type="#_x0000_t32" style="position:absolute;margin-left:165.75pt;margin-top:3.55pt;width:0;height:23.8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answer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believe</w:t>
            </w:r>
          </w:p>
          <w:p w:rsidR="00852786" w:rsidRPr="00814A80" w:rsidRDefault="00852786" w:rsidP="00852786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 w:rsidRPr="00814A80">
              <w:rPr>
                <w:rFonts w:ascii="XCCW Joined 5a" w:hAnsi="XCCW Joined 5a" w:cstheme="minorHAnsi"/>
                <w:sz w:val="16"/>
                <w:szCs w:val="20"/>
                <w:lang w:val="en-GB"/>
              </w:rPr>
              <w:t>invasion, conquest, feudal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852786" w:rsidRPr="00E0545B" w:rsidRDefault="00852786" w:rsidP="00852786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852786" w:rsidRPr="00814A80" w:rsidRDefault="00852786" w:rsidP="00852786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bookmarkStart w:id="0" w:name="Blank_MP1_panel2"/>
            <w:bookmarkEnd w:id="0"/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>Friday 23</w:t>
            </w:r>
            <w:r w:rsidRPr="00814A80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rd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52786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84864" behindDoc="0" locked="0" layoutInCell="1" allowOverlap="1" wp14:anchorId="3B554603" wp14:editId="516BAF64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136525</wp:posOffset>
                      </wp:positionV>
                      <wp:extent cx="762000" cy="600075"/>
                      <wp:effectExtent l="0" t="0" r="0" b="0"/>
                      <wp:wrapNone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554603" id="_x0000_s1029" type="#_x0000_t202" style="position:absolute;left:0;text-align:left;margin-left:184.8pt;margin-top:10.75pt;width:60pt;height:47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B34620D" wp14:editId="13A25495">
                      <wp:simplePos x="0" y="0"/>
                      <wp:positionH relativeFrom="column">
                        <wp:posOffset>2114550</wp:posOffset>
                      </wp:positionH>
                      <wp:positionV relativeFrom="paragraph">
                        <wp:posOffset>34925</wp:posOffset>
                      </wp:positionV>
                      <wp:extent cx="0" cy="836394"/>
                      <wp:effectExtent l="76200" t="38100" r="57150" b="59055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36394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B6AD9C" id="Straight Arrow Connector 17" o:spid="_x0000_s1026" type="#_x0000_t32" style="position:absolute;margin-left:166.5pt;margin-top:2.75pt;width:0;height:65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treasure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pressure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closure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pleasure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85888" behindDoc="0" locked="0" layoutInCell="1" allowOverlap="1" wp14:anchorId="55939306" wp14:editId="197C1E2E">
                      <wp:simplePos x="0" y="0"/>
                      <wp:positionH relativeFrom="column">
                        <wp:posOffset>2384425</wp:posOffset>
                      </wp:positionH>
                      <wp:positionV relativeFrom="paragraph">
                        <wp:posOffset>93345</wp:posOffset>
                      </wp:positionV>
                      <wp:extent cx="676275" cy="352425"/>
                      <wp:effectExtent l="0" t="0" r="0" b="0"/>
                      <wp:wrapNone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Linkalot’s</w:t>
                                  </w:r>
                                  <w:proofErr w:type="spellEnd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939306" id="_x0000_s1030" type="#_x0000_t202" style="position:absolute;left:0;text-align:left;margin-left:187.75pt;margin-top:7.35pt;width:53.25pt;height:27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Linkalot’s</w:t>
                            </w:r>
                            <w:proofErr w:type="spellEnd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04A8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99E8BC0" wp14:editId="626411B3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8CA9C3" id="Straight Arrow Connector 19" o:spid="_x0000_s1026" type="#_x0000_t32" style="position:absolute;margin-left:165.75pt;margin-top:5.8pt;width:0;height:32.5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anyone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ask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86912" behindDoc="0" locked="0" layoutInCell="1" allowOverlap="1" wp14:anchorId="3407EEC6" wp14:editId="2F5FE73D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407EEC6" id="_x0000_s1031" type="#_x0000_t202" style="position:absolute;left:0;text-align:left;margin-left:185.45pt;margin-top:10.15pt;width:55.6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" filled="f" stroked="f">
                      <v:textbox style="mso-fit-shape-to-text:t"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please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D36E9AD" wp14:editId="0EAF5583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1" name="Straight Arrow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680672" id="Straight Arrow Connector 21" o:spid="_x0000_s1026" type="#_x0000_t32" style="position:absolute;margin-left:165.75pt;margin-top:3.55pt;width:0;height:23.8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answer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believe</w:t>
            </w:r>
          </w:p>
          <w:p w:rsidR="00852786" w:rsidRPr="00814A80" w:rsidRDefault="00852786" w:rsidP="00852786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 w:rsidRPr="00814A80">
              <w:rPr>
                <w:rFonts w:ascii="XCCW Joined 5a" w:hAnsi="XCCW Joined 5a" w:cstheme="minorHAnsi"/>
                <w:sz w:val="16"/>
                <w:szCs w:val="20"/>
                <w:lang w:val="en-GB"/>
              </w:rPr>
              <w:t>invasion, conquest, feudal</w:t>
            </w:r>
          </w:p>
        </w:tc>
      </w:tr>
      <w:tr w:rsidR="00852786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852786" w:rsidRPr="00814A80" w:rsidRDefault="00852786" w:rsidP="00852786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>Friday 23</w:t>
            </w:r>
            <w:r w:rsidRPr="00814A80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rd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52786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99200" behindDoc="0" locked="0" layoutInCell="1" allowOverlap="1" wp14:anchorId="54CD7768" wp14:editId="696AAFB7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136525</wp:posOffset>
                      </wp:positionV>
                      <wp:extent cx="762000" cy="600075"/>
                      <wp:effectExtent l="0" t="0" r="0" b="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D7768" id="_x0000_s1032" type="#_x0000_t202" style="position:absolute;left:0;text-align:left;margin-left:184.8pt;margin-top:10.75pt;width:60pt;height:47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CE3DEA4" wp14:editId="0CE10748">
                      <wp:simplePos x="0" y="0"/>
                      <wp:positionH relativeFrom="column">
                        <wp:posOffset>2114550</wp:posOffset>
                      </wp:positionH>
                      <wp:positionV relativeFrom="paragraph">
                        <wp:posOffset>34925</wp:posOffset>
                      </wp:positionV>
                      <wp:extent cx="0" cy="836394"/>
                      <wp:effectExtent l="76200" t="38100" r="57150" b="59055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36394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24E721" id="Straight Arrow Connector 23" o:spid="_x0000_s1026" type="#_x0000_t32" style="position:absolute;margin-left:166.5pt;margin-top:2.75pt;width:0;height:65.8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treasure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pressure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closure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pleasure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00224" behindDoc="0" locked="0" layoutInCell="1" allowOverlap="1" wp14:anchorId="2FE1167F" wp14:editId="6928C899">
                      <wp:simplePos x="0" y="0"/>
                      <wp:positionH relativeFrom="column">
                        <wp:posOffset>2384425</wp:posOffset>
                      </wp:positionH>
                      <wp:positionV relativeFrom="paragraph">
                        <wp:posOffset>93345</wp:posOffset>
                      </wp:positionV>
                      <wp:extent cx="676275" cy="352425"/>
                      <wp:effectExtent l="0" t="0" r="0" b="0"/>
                      <wp:wrapNone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Linkalot’s</w:t>
                                  </w:r>
                                  <w:proofErr w:type="spellEnd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E1167F" id="_x0000_s1033" type="#_x0000_t202" style="position:absolute;left:0;text-align:left;margin-left:187.75pt;margin-top:7.35pt;width:53.25pt;height:27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Linkalot’s</w:t>
                            </w:r>
                            <w:proofErr w:type="spellEnd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04A8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CA473D7" wp14:editId="2BFCEC47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2DDC6C" id="Straight Arrow Connector 25" o:spid="_x0000_s1026" type="#_x0000_t32" style="position:absolute;margin-left:165.75pt;margin-top:5.8pt;width:0;height:32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anyone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ask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01248" behindDoc="0" locked="0" layoutInCell="1" allowOverlap="1" wp14:anchorId="21012C39" wp14:editId="450A44AC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1012C39" id="_x0000_s1034" type="#_x0000_t202" style="position:absolute;left:0;text-align:left;margin-left:185.45pt;margin-top:10.15pt;width:55.6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" filled="f" stroked="f">
                      <v:textbox style="mso-fit-shape-to-text:t"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please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5F95CA4" wp14:editId="3A63D778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FB0086" id="Straight Arrow Connector 27" o:spid="_x0000_s1026" type="#_x0000_t32" style="position:absolute;margin-left:165.75pt;margin-top:3.55pt;width:0;height:23.8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answer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believe</w:t>
            </w:r>
          </w:p>
          <w:p w:rsidR="00852786" w:rsidRPr="00814A80" w:rsidRDefault="00852786" w:rsidP="00852786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 w:rsidRPr="00814A80">
              <w:rPr>
                <w:rFonts w:ascii="XCCW Joined 5a" w:hAnsi="XCCW Joined 5a" w:cstheme="minorHAnsi"/>
                <w:sz w:val="16"/>
                <w:szCs w:val="20"/>
                <w:lang w:val="en-GB"/>
              </w:rPr>
              <w:t>invasion, conquest, feudal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852786" w:rsidRPr="00E0545B" w:rsidRDefault="00852786" w:rsidP="00852786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852786" w:rsidRPr="00814A80" w:rsidRDefault="00852786" w:rsidP="00852786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>Friday 23</w:t>
            </w:r>
            <w:r w:rsidRPr="00814A80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rd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52786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05344" behindDoc="0" locked="0" layoutInCell="1" allowOverlap="1" wp14:anchorId="20D21229" wp14:editId="360F75C7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136525</wp:posOffset>
                      </wp:positionV>
                      <wp:extent cx="762000" cy="600075"/>
                      <wp:effectExtent l="0" t="0" r="0" b="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D21229" id="_x0000_s1035" type="#_x0000_t202" style="position:absolute;left:0;text-align:left;margin-left:184.8pt;margin-top:10.75pt;width:60pt;height:47.2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A2626B1" wp14:editId="74A70E24">
                      <wp:simplePos x="0" y="0"/>
                      <wp:positionH relativeFrom="column">
                        <wp:posOffset>2114550</wp:posOffset>
                      </wp:positionH>
                      <wp:positionV relativeFrom="paragraph">
                        <wp:posOffset>34925</wp:posOffset>
                      </wp:positionV>
                      <wp:extent cx="0" cy="836394"/>
                      <wp:effectExtent l="76200" t="38100" r="57150" b="59055"/>
                      <wp:wrapNone/>
                      <wp:docPr id="29" name="Straight Arrow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36394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30FDFF" id="Straight Arrow Connector 29" o:spid="_x0000_s1026" type="#_x0000_t32" style="position:absolute;margin-left:166.5pt;margin-top:2.75pt;width:0;height:65.8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treasure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pressure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closure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pleasure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06368" behindDoc="0" locked="0" layoutInCell="1" allowOverlap="1" wp14:anchorId="47D683F9" wp14:editId="0B91BBE8">
                      <wp:simplePos x="0" y="0"/>
                      <wp:positionH relativeFrom="column">
                        <wp:posOffset>2384425</wp:posOffset>
                      </wp:positionH>
                      <wp:positionV relativeFrom="paragraph">
                        <wp:posOffset>93345</wp:posOffset>
                      </wp:positionV>
                      <wp:extent cx="676275" cy="352425"/>
                      <wp:effectExtent l="0" t="0" r="0" b="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Linkalot’s</w:t>
                                  </w:r>
                                  <w:proofErr w:type="spellEnd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D683F9" id="_x0000_s1036" type="#_x0000_t202" style="position:absolute;left:0;text-align:left;margin-left:187.75pt;margin-top:7.35pt;width:53.25pt;height:27.7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Linkalot’s</w:t>
                            </w:r>
                            <w:proofErr w:type="spellEnd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04A8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0E25B97" wp14:editId="36E0A56B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31" name="Straight Arrow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8E53B1" id="Straight Arrow Connector 31" o:spid="_x0000_s1026" type="#_x0000_t32" style="position:absolute;margin-left:165.75pt;margin-top:5.8pt;width:0;height:32.5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anyone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ask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07392" behindDoc="0" locked="0" layoutInCell="1" allowOverlap="1" wp14:anchorId="6336D38F" wp14:editId="495EFF0C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5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336D38F" id="_x0000_s1037" type="#_x0000_t202" style="position:absolute;left:0;text-align:left;margin-left:185.45pt;margin-top:10.15pt;width:55.6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" filled="f" stroked="f">
                      <v:textbox style="mso-fit-shape-to-text:t"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please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C6B50FD" wp14:editId="1C0EEDC0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51" name="Straight Arrow Connector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C2F391" id="Straight Arrow Connector 251" o:spid="_x0000_s1026" type="#_x0000_t32" style="position:absolute;margin-left:165.75pt;margin-top:3.55pt;width:0;height:23.8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answer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believe</w:t>
            </w:r>
          </w:p>
          <w:p w:rsidR="00852786" w:rsidRPr="00814A80" w:rsidRDefault="00852786" w:rsidP="00852786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 w:rsidRPr="00814A80">
              <w:rPr>
                <w:rFonts w:ascii="XCCW Joined 5a" w:hAnsi="XCCW Joined 5a" w:cstheme="minorHAnsi"/>
                <w:sz w:val="16"/>
                <w:szCs w:val="20"/>
                <w:lang w:val="en-GB"/>
              </w:rPr>
              <w:t>invasion, conquest, feudal</w:t>
            </w:r>
          </w:p>
        </w:tc>
      </w:tr>
      <w:tr w:rsidR="00852786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852786" w:rsidRPr="00814A80" w:rsidRDefault="00852786" w:rsidP="00852786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>Friday 23</w:t>
            </w:r>
            <w:r w:rsidRPr="00814A80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rd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52786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19680" behindDoc="0" locked="0" layoutInCell="1" allowOverlap="1" wp14:anchorId="15FC2D4F" wp14:editId="0662DB50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136525</wp:posOffset>
                      </wp:positionV>
                      <wp:extent cx="762000" cy="600075"/>
                      <wp:effectExtent l="0" t="0" r="0" b="0"/>
                      <wp:wrapNone/>
                      <wp:docPr id="25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FC2D4F" id="_x0000_s1038" type="#_x0000_t202" style="position:absolute;left:0;text-align:left;margin-left:184.8pt;margin-top:10.75pt;width:60pt;height:47.2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984349A" wp14:editId="7FE2B5AF">
                      <wp:simplePos x="0" y="0"/>
                      <wp:positionH relativeFrom="column">
                        <wp:posOffset>2114550</wp:posOffset>
                      </wp:positionH>
                      <wp:positionV relativeFrom="paragraph">
                        <wp:posOffset>34925</wp:posOffset>
                      </wp:positionV>
                      <wp:extent cx="0" cy="836394"/>
                      <wp:effectExtent l="76200" t="38100" r="57150" b="59055"/>
                      <wp:wrapNone/>
                      <wp:docPr id="253" name="Straight Arrow Connector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36394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21E27B" id="Straight Arrow Connector 253" o:spid="_x0000_s1026" type="#_x0000_t32" style="position:absolute;margin-left:166.5pt;margin-top:2.75pt;width:0;height:65.8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treasure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pressure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closure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pleasure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20704" behindDoc="0" locked="0" layoutInCell="1" allowOverlap="1" wp14:anchorId="3760EE30" wp14:editId="1C9E8BC5">
                      <wp:simplePos x="0" y="0"/>
                      <wp:positionH relativeFrom="column">
                        <wp:posOffset>2384425</wp:posOffset>
                      </wp:positionH>
                      <wp:positionV relativeFrom="paragraph">
                        <wp:posOffset>93345</wp:posOffset>
                      </wp:positionV>
                      <wp:extent cx="676275" cy="352425"/>
                      <wp:effectExtent l="0" t="0" r="0" b="0"/>
                      <wp:wrapNone/>
                      <wp:docPr id="25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Linkalot’s</w:t>
                                  </w:r>
                                  <w:proofErr w:type="spellEnd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60EE30" id="_x0000_s1039" type="#_x0000_t202" style="position:absolute;left:0;text-align:left;margin-left:187.75pt;margin-top:7.35pt;width:53.25pt;height:27.7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Linkalot’s</w:t>
                            </w:r>
                            <w:proofErr w:type="spellEnd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04A8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964C05D" wp14:editId="7934614F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255" name="Straight Arrow Connector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A0C06C" id="Straight Arrow Connector 255" o:spid="_x0000_s1026" type="#_x0000_t32" style="position:absolute;margin-left:165.75pt;margin-top:5.8pt;width:0;height:32.5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anyone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ask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21728" behindDoc="0" locked="0" layoutInCell="1" allowOverlap="1" wp14:anchorId="6986165F" wp14:editId="58153252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6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986165F" id="_x0000_s1040" type="#_x0000_t202" style="position:absolute;left:0;text-align:left;margin-left:185.45pt;margin-top:10.15pt;width:55.6pt;height:110.6pt;z-index:251721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" filled="f" stroked="f">
                      <v:textbox style="mso-fit-shape-to-text:t"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please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0385EA3" wp14:editId="4D936DCD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63" name="Straight Arrow Connector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CD4C93" id="Straight Arrow Connector 263" o:spid="_x0000_s1026" type="#_x0000_t32" style="position:absolute;margin-left:165.75pt;margin-top:3.55pt;width:0;height:23.8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answer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believe</w:t>
            </w:r>
          </w:p>
          <w:p w:rsidR="00852786" w:rsidRPr="00814A80" w:rsidRDefault="00852786" w:rsidP="00852786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 w:rsidRPr="00814A80">
              <w:rPr>
                <w:rFonts w:ascii="XCCW Joined 5a" w:hAnsi="XCCW Joined 5a" w:cstheme="minorHAnsi"/>
                <w:sz w:val="16"/>
                <w:szCs w:val="20"/>
                <w:lang w:val="en-GB"/>
              </w:rPr>
              <w:t>invasion, conquest, feudal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852786" w:rsidRPr="00E0545B" w:rsidRDefault="00852786" w:rsidP="00852786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852786" w:rsidRPr="00814A80" w:rsidRDefault="00852786" w:rsidP="00852786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>Friday 23</w:t>
            </w:r>
            <w:r w:rsidRPr="00814A80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rd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52786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25824" behindDoc="0" locked="0" layoutInCell="1" allowOverlap="1" wp14:anchorId="0CE4AAE0" wp14:editId="3B7C0BCC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136525</wp:posOffset>
                      </wp:positionV>
                      <wp:extent cx="762000" cy="600075"/>
                      <wp:effectExtent l="0" t="0" r="0" b="0"/>
                      <wp:wrapNone/>
                      <wp:docPr id="26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E4AAE0" id="_x0000_s1041" type="#_x0000_t202" style="position:absolute;left:0;text-align:left;margin-left:184.8pt;margin-top:10.75pt;width:60pt;height:47.2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0DD6255" wp14:editId="68122CD2">
                      <wp:simplePos x="0" y="0"/>
                      <wp:positionH relativeFrom="column">
                        <wp:posOffset>2114550</wp:posOffset>
                      </wp:positionH>
                      <wp:positionV relativeFrom="paragraph">
                        <wp:posOffset>34925</wp:posOffset>
                      </wp:positionV>
                      <wp:extent cx="0" cy="836394"/>
                      <wp:effectExtent l="76200" t="38100" r="57150" b="59055"/>
                      <wp:wrapNone/>
                      <wp:docPr id="265" name="Straight Arrow Connector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36394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143AB8" id="Straight Arrow Connector 265" o:spid="_x0000_s1026" type="#_x0000_t32" style="position:absolute;margin-left:166.5pt;margin-top:2.75pt;width:0;height:65.8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treasure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pressure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closure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pleasure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26848" behindDoc="0" locked="0" layoutInCell="1" allowOverlap="1" wp14:anchorId="1C4E5B3E" wp14:editId="050F2308">
                      <wp:simplePos x="0" y="0"/>
                      <wp:positionH relativeFrom="column">
                        <wp:posOffset>2384425</wp:posOffset>
                      </wp:positionH>
                      <wp:positionV relativeFrom="paragraph">
                        <wp:posOffset>93345</wp:posOffset>
                      </wp:positionV>
                      <wp:extent cx="676275" cy="352425"/>
                      <wp:effectExtent l="0" t="0" r="0" b="0"/>
                      <wp:wrapNone/>
                      <wp:docPr id="26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Linkalot’s</w:t>
                                  </w:r>
                                  <w:proofErr w:type="spellEnd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4E5B3E" id="_x0000_s1042" type="#_x0000_t202" style="position:absolute;left:0;text-align:left;margin-left:187.75pt;margin-top:7.35pt;width:53.25pt;height:27.7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Linkalot’s</w:t>
                            </w:r>
                            <w:proofErr w:type="spellEnd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04A8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30BFA4A7" wp14:editId="431C5DBB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267" name="Straight Arrow Connector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0DCE19" id="Straight Arrow Connector 267" o:spid="_x0000_s1026" type="#_x0000_t32" style="position:absolute;margin-left:165.75pt;margin-top:5.8pt;width:0;height:32.5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anyone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ask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27872" behindDoc="0" locked="0" layoutInCell="1" allowOverlap="1" wp14:anchorId="32449837" wp14:editId="0C904230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7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2449837" id="_x0000_s1043" type="#_x0000_t202" style="position:absolute;left:0;text-align:left;margin-left:185.45pt;margin-top:10.15pt;width:55.6pt;height:110.6pt;z-index:251727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" filled="f" stroked="f">
                      <v:textbox style="mso-fit-shape-to-text:t"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please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547D480" wp14:editId="7FAFFAA7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75" name="Straight Arrow Connector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D055AB" id="Straight Arrow Connector 275" o:spid="_x0000_s1026" type="#_x0000_t32" style="position:absolute;margin-left:165.75pt;margin-top:3.55pt;width:0;height:23.8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answer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believe</w:t>
            </w:r>
          </w:p>
          <w:p w:rsidR="00852786" w:rsidRPr="00814A80" w:rsidRDefault="00852786" w:rsidP="00852786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 w:rsidRPr="00814A80">
              <w:rPr>
                <w:rFonts w:ascii="XCCW Joined 5a" w:hAnsi="XCCW Joined 5a" w:cstheme="minorHAnsi"/>
                <w:sz w:val="16"/>
                <w:szCs w:val="20"/>
                <w:lang w:val="en-GB"/>
              </w:rPr>
              <w:t>invasion, conquest, feudal</w:t>
            </w:r>
          </w:p>
        </w:tc>
      </w:tr>
      <w:tr w:rsidR="00852786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852786" w:rsidRPr="00814A80" w:rsidRDefault="00852786" w:rsidP="00852786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>Friday 23</w:t>
            </w:r>
            <w:r w:rsidRPr="00814A80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rd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52786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40160" behindDoc="0" locked="0" layoutInCell="1" allowOverlap="1" wp14:anchorId="46A11B98" wp14:editId="2DAC6A37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136525</wp:posOffset>
                      </wp:positionV>
                      <wp:extent cx="762000" cy="600075"/>
                      <wp:effectExtent l="0" t="0" r="0" b="0"/>
                      <wp:wrapNone/>
                      <wp:docPr id="27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A11B98" id="_x0000_s1044" type="#_x0000_t202" style="position:absolute;left:0;text-align:left;margin-left:184.8pt;margin-top:10.75pt;width:60pt;height:47.2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4A738B35" wp14:editId="4DB0582E">
                      <wp:simplePos x="0" y="0"/>
                      <wp:positionH relativeFrom="column">
                        <wp:posOffset>2114550</wp:posOffset>
                      </wp:positionH>
                      <wp:positionV relativeFrom="paragraph">
                        <wp:posOffset>34925</wp:posOffset>
                      </wp:positionV>
                      <wp:extent cx="0" cy="836394"/>
                      <wp:effectExtent l="76200" t="38100" r="57150" b="59055"/>
                      <wp:wrapNone/>
                      <wp:docPr id="277" name="Straight Arrow Connector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36394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C0CF9F" id="Straight Arrow Connector 277" o:spid="_x0000_s1026" type="#_x0000_t32" style="position:absolute;margin-left:166.5pt;margin-top:2.75pt;width:0;height:65.8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treasure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pressure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closure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pleasure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41184" behindDoc="0" locked="0" layoutInCell="1" allowOverlap="1" wp14:anchorId="0133B415" wp14:editId="3790352A">
                      <wp:simplePos x="0" y="0"/>
                      <wp:positionH relativeFrom="column">
                        <wp:posOffset>2384425</wp:posOffset>
                      </wp:positionH>
                      <wp:positionV relativeFrom="paragraph">
                        <wp:posOffset>93345</wp:posOffset>
                      </wp:positionV>
                      <wp:extent cx="676275" cy="352425"/>
                      <wp:effectExtent l="0" t="0" r="0" b="0"/>
                      <wp:wrapNone/>
                      <wp:docPr id="27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Linkalot’s</w:t>
                                  </w:r>
                                  <w:proofErr w:type="spellEnd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3B415" id="_x0000_s1045" type="#_x0000_t202" style="position:absolute;left:0;text-align:left;margin-left:187.75pt;margin-top:7.35pt;width:53.25pt;height:27.75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Linkalot’s</w:t>
                            </w:r>
                            <w:proofErr w:type="spellEnd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04A8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32545431" wp14:editId="682EA920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279" name="Straight Arrow Connector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92371F" id="Straight Arrow Connector 279" o:spid="_x0000_s1026" type="#_x0000_t32" style="position:absolute;margin-left:165.75pt;margin-top:5.8pt;width:0;height:32.5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anyone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ask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42208" behindDoc="0" locked="0" layoutInCell="1" allowOverlap="1" wp14:anchorId="611B1BD8" wp14:editId="68082AE6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8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11B1BD8" id="_x0000_s1046" type="#_x0000_t202" style="position:absolute;left:0;text-align:left;margin-left:185.45pt;margin-top:10.15pt;width:55.6pt;height:110.6pt;z-index:2517422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" filled="f" stroked="f">
                      <v:textbox style="mso-fit-shape-to-text:t"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please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1C6295F2" wp14:editId="0D1F16F8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81" name="Straight Arrow Connector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C7B278" id="Straight Arrow Connector 281" o:spid="_x0000_s1026" type="#_x0000_t32" style="position:absolute;margin-left:165.75pt;margin-top:3.55pt;width:0;height:23.8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answer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believe</w:t>
            </w:r>
          </w:p>
          <w:p w:rsidR="00852786" w:rsidRPr="00814A80" w:rsidRDefault="00852786" w:rsidP="00852786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 w:rsidRPr="00814A80">
              <w:rPr>
                <w:rFonts w:ascii="XCCW Joined 5a" w:hAnsi="XCCW Joined 5a" w:cstheme="minorHAnsi"/>
                <w:sz w:val="16"/>
                <w:szCs w:val="20"/>
                <w:lang w:val="en-GB"/>
              </w:rPr>
              <w:t>invasion, conquest, feudal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852786" w:rsidRPr="00E0545B" w:rsidRDefault="00852786" w:rsidP="00852786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852786" w:rsidRPr="00814A80" w:rsidRDefault="00852786" w:rsidP="00852786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>Friday 23</w:t>
            </w:r>
            <w:r w:rsidRPr="00814A80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rd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September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852786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46304" behindDoc="0" locked="0" layoutInCell="1" allowOverlap="1" wp14:anchorId="75712942" wp14:editId="1148BDA5">
                      <wp:simplePos x="0" y="0"/>
                      <wp:positionH relativeFrom="column">
                        <wp:posOffset>2346960</wp:posOffset>
                      </wp:positionH>
                      <wp:positionV relativeFrom="paragraph">
                        <wp:posOffset>136525</wp:posOffset>
                      </wp:positionV>
                      <wp:extent cx="762000" cy="600075"/>
                      <wp:effectExtent l="0" t="0" r="0" b="0"/>
                      <wp:wrapNone/>
                      <wp:docPr id="28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712942" id="_x0000_s1047" type="#_x0000_t202" style="position:absolute;left:0;text-align:left;margin-left:184.8pt;margin-top:10.75pt;width:60pt;height:47.2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2EA00F60" wp14:editId="4D7AA4B3">
                      <wp:simplePos x="0" y="0"/>
                      <wp:positionH relativeFrom="column">
                        <wp:posOffset>2114550</wp:posOffset>
                      </wp:positionH>
                      <wp:positionV relativeFrom="paragraph">
                        <wp:posOffset>34925</wp:posOffset>
                      </wp:positionV>
                      <wp:extent cx="0" cy="836394"/>
                      <wp:effectExtent l="76200" t="38100" r="57150" b="59055"/>
                      <wp:wrapNone/>
                      <wp:docPr id="283" name="Straight Arrow Connector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36394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8DC99C" id="Straight Arrow Connector 283" o:spid="_x0000_s1026" type="#_x0000_t32" style="position:absolute;margin-left:166.5pt;margin-top:2.75pt;width:0;height:65.8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treasure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pressure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closure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pleasure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47328" behindDoc="0" locked="0" layoutInCell="1" allowOverlap="1" wp14:anchorId="750D4429" wp14:editId="18FCD0A2">
                      <wp:simplePos x="0" y="0"/>
                      <wp:positionH relativeFrom="column">
                        <wp:posOffset>2384425</wp:posOffset>
                      </wp:positionH>
                      <wp:positionV relativeFrom="paragraph">
                        <wp:posOffset>93345</wp:posOffset>
                      </wp:positionV>
                      <wp:extent cx="676275" cy="352425"/>
                      <wp:effectExtent l="0" t="0" r="0" b="0"/>
                      <wp:wrapNone/>
                      <wp:docPr id="28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Linkalot’s</w:t>
                                  </w:r>
                                  <w:proofErr w:type="spellEnd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0D4429" id="_x0000_s1048" type="#_x0000_t202" style="position:absolute;left:0;text-align:left;margin-left:187.75pt;margin-top:7.35pt;width:53.25pt;height:27.75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" filled="f" stroked="f">
                      <v:textbox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Linkalot’s</w:t>
                            </w:r>
                            <w:proofErr w:type="spellEnd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04A8">
              <w:rPr>
                <w:rFonts w:ascii="XCCW Joined 5a" w:hAnsi="XCCW Joined 5a" w:cstheme="minorHAnsi"/>
                <w:noProof/>
                <w:color w:val="0070C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35DC9485" wp14:editId="6A3A7899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73660</wp:posOffset>
                      </wp:positionV>
                      <wp:extent cx="0" cy="413547"/>
                      <wp:effectExtent l="76200" t="38100" r="57150" b="62865"/>
                      <wp:wrapNone/>
                      <wp:docPr id="285" name="Straight Arrow Connector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524396" id="Straight Arrow Connector 285" o:spid="_x0000_s1026" type="#_x0000_t32" style="position:absolute;margin-left:165.75pt;margin-top:5.8pt;width:0;height:32.5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anyone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ask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FF000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48352" behindDoc="0" locked="0" layoutInCell="1" allowOverlap="1" wp14:anchorId="60316DF5" wp14:editId="63542AD1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128905</wp:posOffset>
                      </wp:positionV>
                      <wp:extent cx="706120" cy="1404620"/>
                      <wp:effectExtent l="0" t="0" r="0" b="0"/>
                      <wp:wrapNone/>
                      <wp:docPr id="28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786" w:rsidRPr="00BD7585" w:rsidRDefault="00852786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0316DF5" id="_x0000_s1049" type="#_x0000_t202" style="position:absolute;left:0;text-align:left;margin-left:185.45pt;margin-top:10.15pt;width:55.6pt;height:110.6pt;z-index:2517483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" filled="f" stroked="f">
                      <v:textbox style="mso-fit-shape-to-text:t">
                        <w:txbxContent>
                          <w:p w:rsidR="00852786" w:rsidRPr="00BD7585" w:rsidRDefault="00852786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70C0"/>
                <w:sz w:val="16"/>
                <w:szCs w:val="20"/>
                <w:lang w:val="en-GB"/>
              </w:rPr>
              <w:t>please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804A8">
              <w:rPr>
                <w:rFonts w:ascii="XCCW Joined 5a" w:hAnsi="XCCW Joined 5a" w:cstheme="minorHAnsi"/>
                <w:noProof/>
                <w:color w:val="00B050"/>
                <w:sz w:val="17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2EFB7376" wp14:editId="7F89400B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45085</wp:posOffset>
                      </wp:positionV>
                      <wp:extent cx="0" cy="302895"/>
                      <wp:effectExtent l="76200" t="38100" r="57150" b="59055"/>
                      <wp:wrapNone/>
                      <wp:docPr id="287" name="Straight Arrow Connector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9923F7" id="Straight Arrow Connector 287" o:spid="_x0000_s1026" type="#_x0000_t32" style="position:absolute;margin-left:165.75pt;margin-top:3.55pt;width:0;height:23.8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answer</w:t>
            </w:r>
          </w:p>
          <w:p w:rsidR="00852786" w:rsidRPr="00814A80" w:rsidRDefault="00852786" w:rsidP="00852786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</w:pPr>
            <w:r w:rsidRPr="00814A80">
              <w:rPr>
                <w:rFonts w:ascii="XCCW Joined 5a" w:hAnsi="XCCW Joined 5a" w:cstheme="minorHAnsi"/>
                <w:color w:val="00B050"/>
                <w:sz w:val="16"/>
                <w:szCs w:val="20"/>
                <w:lang w:val="en-GB"/>
              </w:rPr>
              <w:t>believe</w:t>
            </w:r>
          </w:p>
          <w:p w:rsidR="00852786" w:rsidRPr="00814A80" w:rsidRDefault="00852786" w:rsidP="00852786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814A80">
              <w:rPr>
                <w:rFonts w:ascii="XCCW Joined 5a" w:hAnsi="XCCW Joined 5a" w:cstheme="minorHAnsi"/>
                <w:b/>
                <w:sz w:val="16"/>
                <w:szCs w:val="20"/>
                <w:lang w:val="en-GB"/>
              </w:rPr>
              <w:t xml:space="preserve">Optional Challenges: </w:t>
            </w:r>
            <w:r w:rsidRPr="00814A80">
              <w:rPr>
                <w:rFonts w:ascii="XCCW Joined 5a" w:hAnsi="XCCW Joined 5a" w:cstheme="minorHAnsi"/>
                <w:sz w:val="16"/>
                <w:szCs w:val="20"/>
                <w:lang w:val="en-GB"/>
              </w:rPr>
              <w:t>invasion, conquest, feudal</w:t>
            </w:r>
          </w:p>
        </w:tc>
        <w:bookmarkStart w:id="1" w:name="_GoBack"/>
        <w:bookmarkEnd w:id="1"/>
      </w:tr>
    </w:tbl>
    <w:p w:rsidR="004377AF" w:rsidRPr="00600902" w:rsidRDefault="00511452">
      <w:pPr>
        <w:spacing w:after="0" w:line="20" w:lineRule="exact"/>
        <w:rPr>
          <w:lang w:val="en-GB"/>
        </w:rPr>
      </w:pPr>
      <w:bookmarkStart w:id="2" w:name="Blank_MP1_panel3"/>
      <w:bookmarkStart w:id="3" w:name="Blank_MP1_panel5"/>
      <w:bookmarkStart w:id="4" w:name="Blank_MP1_panel7"/>
      <w:bookmarkEnd w:id="2"/>
      <w:bookmarkEnd w:id="3"/>
      <w:bookmarkEnd w:id="4"/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354EB8" id="AutoShape 9" o:spid="_x0000_s1026" style="position:absolute;margin-left:13.25pt;margin-top:36.85pt;width:280.8pt;height:19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59BA1" id="AutoShape 8" o:spid="_x0000_s1026" style="position:absolute;margin-left:301.25pt;margin-top:36.85pt;width:280.8pt;height:192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zp7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cL&#10;SjRrIUX3e2/wZbIM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EA8501" id="AutoShape 7" o:spid="_x0000_s1026" style="position:absolute;margin-left:13.25pt;margin-top:228.85pt;width:280.8pt;height:19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QFf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dz&#10;SjRrIUX3e2/wZbII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5D2617" id="AutoShape 6" o:spid="_x0000_s1026" style="position:absolute;margin-left:301.25pt;margin-top:228.85pt;width:280.8pt;height:19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F38E6D" id="AutoShape 5" o:spid="_x0000_s1026" style="position:absolute;margin-left:13.25pt;margin-top:420.85pt;width:280.8pt;height:19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iA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204497" id="AutoShape 4" o:spid="_x0000_s1026" style="position:absolute;margin-left:301.25pt;margin-top:420.85pt;width:280.8pt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Cw4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90246D" id="AutoShape 3" o:spid="_x0000_s1026" style="position:absolute;margin-left:13.25pt;margin-top:612.85pt;width:280.8pt;height:19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UM7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CC9E98" id="AutoShape 2" o:spid="_x0000_s1026" style="position:absolute;margin-left:301.25pt;margin-top:612.85pt;width:280.8pt;height:19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cZ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</w:p>
    <w:p w:rsidR="004377AF" w:rsidRPr="00600902" w:rsidRDefault="004377AF">
      <w:pPr>
        <w:spacing w:after="0" w:line="20" w:lineRule="exact"/>
        <w:rPr>
          <w:lang w:val="en-GB"/>
        </w:rPr>
      </w:pPr>
    </w:p>
    <w:sectPr w:rsidR="004377AF" w:rsidRPr="00600902">
      <w:pgSz w:w="11905" w:h="16837"/>
      <w:pgMar w:top="735" w:right="446" w:bottom="623" w:left="389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5a">
    <w:altName w:val="Arabic Typesetting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7AF"/>
    <w:rsid w:val="000D0D07"/>
    <w:rsid w:val="000D5F54"/>
    <w:rsid w:val="001067BA"/>
    <w:rsid w:val="001617B9"/>
    <w:rsid w:val="00164BE9"/>
    <w:rsid w:val="00164ED7"/>
    <w:rsid w:val="00210396"/>
    <w:rsid w:val="002B193D"/>
    <w:rsid w:val="002B5F08"/>
    <w:rsid w:val="0032391D"/>
    <w:rsid w:val="003516CA"/>
    <w:rsid w:val="0037168A"/>
    <w:rsid w:val="003963C8"/>
    <w:rsid w:val="00405B3C"/>
    <w:rsid w:val="00430CB0"/>
    <w:rsid w:val="004377AF"/>
    <w:rsid w:val="004A75CE"/>
    <w:rsid w:val="004E22A9"/>
    <w:rsid w:val="00511452"/>
    <w:rsid w:val="00555151"/>
    <w:rsid w:val="00584A35"/>
    <w:rsid w:val="00590C46"/>
    <w:rsid w:val="005C4D1D"/>
    <w:rsid w:val="005E2BFA"/>
    <w:rsid w:val="00600902"/>
    <w:rsid w:val="0064738A"/>
    <w:rsid w:val="00681CA3"/>
    <w:rsid w:val="00690BE5"/>
    <w:rsid w:val="006C7A08"/>
    <w:rsid w:val="0074662C"/>
    <w:rsid w:val="00814A80"/>
    <w:rsid w:val="00852786"/>
    <w:rsid w:val="00870370"/>
    <w:rsid w:val="008804A8"/>
    <w:rsid w:val="008D23C9"/>
    <w:rsid w:val="008E78F9"/>
    <w:rsid w:val="008F6EC5"/>
    <w:rsid w:val="009F3B6D"/>
    <w:rsid w:val="00A44CED"/>
    <w:rsid w:val="00A44DF0"/>
    <w:rsid w:val="00A50745"/>
    <w:rsid w:val="00AE378D"/>
    <w:rsid w:val="00AF312A"/>
    <w:rsid w:val="00AF3F4F"/>
    <w:rsid w:val="00B13C37"/>
    <w:rsid w:val="00B96DEB"/>
    <w:rsid w:val="00BD7585"/>
    <w:rsid w:val="00BE1632"/>
    <w:rsid w:val="00BE4B11"/>
    <w:rsid w:val="00BF1356"/>
    <w:rsid w:val="00BF5642"/>
    <w:rsid w:val="00BF6365"/>
    <w:rsid w:val="00C416BE"/>
    <w:rsid w:val="00C45A52"/>
    <w:rsid w:val="00C546BD"/>
    <w:rsid w:val="00C618AF"/>
    <w:rsid w:val="00C937A0"/>
    <w:rsid w:val="00CA3E23"/>
    <w:rsid w:val="00CC7B00"/>
    <w:rsid w:val="00D75C50"/>
    <w:rsid w:val="00D76803"/>
    <w:rsid w:val="00DC4BF7"/>
    <w:rsid w:val="00DE6FB3"/>
    <w:rsid w:val="00DF49A4"/>
    <w:rsid w:val="00EC1C00"/>
    <w:rsid w:val="00F0028F"/>
    <w:rsid w:val="00F5115C"/>
    <w:rsid w:val="00F9078A"/>
    <w:rsid w:val="00F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36F98"/>
  <w15:docId w15:val="{7BDEB812-A362-4A8D-819D-73CC0036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-3223596">
    <w:name w:val="Avery Style 1-3223596"/>
    <w:uiPriority w:val="99"/>
    <w:pPr>
      <w:spacing w:after="0" w:line="240" w:lineRule="auto"/>
      <w:ind w:left="168" w:right="168"/>
    </w:pPr>
    <w:rPr>
      <w:bCs/>
      <w:color w:val="000000"/>
      <w:sz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1D074-CAFA-481D-BB36-48AB214B2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7C0DDF08</Template>
  <TotalTime>256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Products Template</vt:lpstr>
    </vt:vector>
  </TitlesOfParts>
  <Company>Avery UK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2017 Avery Products Corporation. All rights reserved.</dc:description>
  <cp:lastModifiedBy>Georgina Tallboy</cp:lastModifiedBy>
  <cp:revision>4</cp:revision>
  <cp:lastPrinted>2022-05-16T10:33:00Z</cp:lastPrinted>
  <dcterms:created xsi:type="dcterms:W3CDTF">2022-09-09T07:39:00Z</dcterms:created>
  <dcterms:modified xsi:type="dcterms:W3CDTF">2022-09-09T12:12:00Z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A-0004-01</vt:lpwstr>
  </property>
</Properties>
</file>