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76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16"/>
        <w:gridCol w:w="144"/>
        <w:gridCol w:w="5616"/>
      </w:tblGrid>
      <w:tr w:rsidR="008B2CB4" w:rsidRPr="00600902" w:rsidTr="00A44DF0">
        <w:trPr>
          <w:trHeight w:hRule="exact" w:val="3839"/>
        </w:trPr>
        <w:tc>
          <w:tcPr>
            <w:tcW w:w="5616" w:type="dxa"/>
            <w:tcMar>
              <w:top w:w="141" w:type="dxa"/>
              <w:bottom w:w="0" w:type="dxa"/>
            </w:tcMar>
          </w:tcPr>
          <w:p w:rsidR="008B2CB4" w:rsidRPr="00814A80" w:rsidRDefault="008B2CB4" w:rsidP="008B2CB4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30</w:t>
            </w:r>
            <w:r w:rsidRPr="00A044D6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September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8B2CB4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56544" behindDoc="0" locked="0" layoutInCell="1" allowOverlap="1" wp14:anchorId="4D48D936" wp14:editId="7EC1C64E">
                      <wp:simplePos x="0" y="0"/>
                      <wp:positionH relativeFrom="column">
                        <wp:posOffset>2346960</wp:posOffset>
                      </wp:positionH>
                      <wp:positionV relativeFrom="paragraph">
                        <wp:posOffset>164465</wp:posOffset>
                      </wp:positionV>
                      <wp:extent cx="762000" cy="600075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2CB4" w:rsidRPr="00BD7585" w:rsidRDefault="008B2CB4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D48D93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84.8pt;margin-top:12.95pt;width:60pt;height:47.25pt;z-index:251756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" filled="f" stroked="f">
                      <v:textbox>
                        <w:txbxContent>
                          <w:p w:rsidR="008B2CB4" w:rsidRPr="00BD7585" w:rsidRDefault="008B2CB4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B2CB4" w:rsidRPr="00814A8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044D6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6AE1886F" wp14:editId="693BEBF4">
                      <wp:simplePos x="0" y="0"/>
                      <wp:positionH relativeFrom="column">
                        <wp:posOffset>2113472</wp:posOffset>
                      </wp:positionH>
                      <wp:positionV relativeFrom="paragraph">
                        <wp:posOffset>40640</wp:posOffset>
                      </wp:positionV>
                      <wp:extent cx="0" cy="413547"/>
                      <wp:effectExtent l="76200" t="38100" r="57150" b="62865"/>
                      <wp:wrapNone/>
                      <wp:docPr id="10" name="Straight Arrow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E60C33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166.4pt;margin-top:3.2pt;width:0;height:32.5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62F0A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 xml:space="preserve">dog’s tail, </w:t>
            </w:r>
          </w:p>
          <w:p w:rsidR="008B2CB4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962F0A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 xml:space="preserve">cat’s paws, </w:t>
            </w:r>
          </w:p>
          <w:p w:rsidR="008B2CB4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962F0A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Joe’s home</w:t>
            </w: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 xml:space="preserve"> </w:t>
            </w:r>
          </w:p>
          <w:p w:rsidR="008B2CB4" w:rsidRPr="004043C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57568" behindDoc="0" locked="0" layoutInCell="1" allowOverlap="1" wp14:anchorId="3AD7E38E" wp14:editId="0741985B">
                      <wp:simplePos x="0" y="0"/>
                      <wp:positionH relativeFrom="column">
                        <wp:posOffset>2328270</wp:posOffset>
                      </wp:positionH>
                      <wp:positionV relativeFrom="paragraph">
                        <wp:posOffset>87486</wp:posOffset>
                      </wp:positionV>
                      <wp:extent cx="938590" cy="409575"/>
                      <wp:effectExtent l="0" t="0" r="0" b="0"/>
                      <wp:wrapNone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2CB4" w:rsidRPr="00BD7585" w:rsidRDefault="008B2CB4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D7E38E" id="_x0000_s1027" type="#_x0000_t202" style="position:absolute;left:0;text-align:left;margin-left:183.35pt;margin-top:6.9pt;width:73.9pt;height:32.25pt;z-index:251757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" filled="f" stroked="f">
                      <v:textbox>
                        <w:txbxContent>
                          <w:p w:rsidR="008B2CB4" w:rsidRPr="00BD7585" w:rsidRDefault="008B2CB4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7A7E7F65" wp14:editId="61EA4990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73660</wp:posOffset>
                      </wp:positionV>
                      <wp:extent cx="0" cy="413547"/>
                      <wp:effectExtent l="76200" t="38100" r="57150" b="62865"/>
                      <wp:wrapNone/>
                      <wp:docPr id="11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2FC60C9" id="Straight Arrow Connector 11" o:spid="_x0000_s1026" type="#_x0000_t32" style="position:absolute;margin-left:165.75pt;margin-top:5.8pt;width:0;height:32.5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bought</w:t>
            </w:r>
          </w:p>
          <w:p w:rsidR="008B2CB4" w:rsidRPr="004043C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4043C0"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  <w:t>brought</w:t>
            </w:r>
          </w:p>
          <w:p w:rsidR="008B2CB4" w:rsidRPr="004043C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58592" behindDoc="0" locked="0" layoutInCell="1" allowOverlap="1" wp14:anchorId="74150D86" wp14:editId="66B4C351">
                      <wp:simplePos x="0" y="0"/>
                      <wp:positionH relativeFrom="column">
                        <wp:posOffset>2355215</wp:posOffset>
                      </wp:positionH>
                      <wp:positionV relativeFrom="paragraph">
                        <wp:posOffset>128905</wp:posOffset>
                      </wp:positionV>
                      <wp:extent cx="706120" cy="1404620"/>
                      <wp:effectExtent l="0" t="0" r="0" b="0"/>
                      <wp:wrapNone/>
                      <wp:docPr id="1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1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2CB4" w:rsidRPr="00BD7585" w:rsidRDefault="008B2CB4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  <w:t>Taken from the National Curriculum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74150D86" id="_x0000_s1028" type="#_x0000_t202" style="position:absolute;left:0;text-align:left;margin-left:185.45pt;margin-top:10.15pt;width:55.6pt;height:110.6pt;z-index:2517585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" filled="f" stroked="f">
                      <v:textbox style="mso-fit-shape-to-text:t">
                        <w:txbxContent>
                          <w:p w:rsidR="008B2CB4" w:rsidRPr="00BD7585" w:rsidRDefault="008B2CB4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  <w:t>Taken from the National Curriculum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buy</w:t>
            </w:r>
          </w:p>
          <w:p w:rsidR="008B2CB4" w:rsidRPr="00814A8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00B05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3FB5DB29" wp14:editId="3EA57A7A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45085</wp:posOffset>
                      </wp:positionV>
                      <wp:extent cx="0" cy="302895"/>
                      <wp:effectExtent l="76200" t="38100" r="57150" b="59055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289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00B05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438238" id="Straight Arrow Connector 12" o:spid="_x0000_s1026" type="#_x0000_t32" style="position:absolute;margin-left:165.75pt;margin-top:3.55pt;width:0;height:23.8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" strokecolor="#00b050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continue</w:t>
            </w:r>
          </w:p>
          <w:p w:rsidR="008B2CB4" w:rsidRPr="00814A8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experiment</w:t>
            </w:r>
          </w:p>
          <w:p w:rsidR="008B2CB4" w:rsidRDefault="008B2CB4" w:rsidP="008B2CB4">
            <w:pPr>
              <w:spacing w:after="0" w:line="240" w:lineRule="auto"/>
              <w:jc w:val="center"/>
              <w:rPr>
                <w:rFonts w:ascii="XCCW Joined 5a" w:hAnsi="XCCW Joined 5a" w:cstheme="minorHAnsi"/>
                <w:b/>
                <w:sz w:val="16"/>
                <w:szCs w:val="20"/>
                <w:lang w:val="en-GB"/>
              </w:rPr>
            </w:pPr>
          </w:p>
          <w:p w:rsidR="008B2CB4" w:rsidRPr="00814A80" w:rsidRDefault="008B2CB4" w:rsidP="008B2CB4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814A80">
              <w:rPr>
                <w:rFonts w:ascii="XCCW Joined 5a" w:hAnsi="XCCW Joined 5a" w:cstheme="minorHAnsi"/>
                <w:b/>
                <w:sz w:val="16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6"/>
                <w:szCs w:val="20"/>
                <w:lang w:val="en-GB"/>
              </w:rPr>
              <w:t>succession, rebellion, hierarchy</w:t>
            </w:r>
          </w:p>
        </w:tc>
        <w:tc>
          <w:tcPr>
            <w:tcW w:w="144" w:type="dxa"/>
            <w:tcBorders>
              <w:top w:val="single" w:sz="8" w:space="0" w:color="FFFFFF"/>
              <w:bottom w:val="single" w:sz="8" w:space="0" w:color="FFFFFF"/>
            </w:tcBorders>
            <w:tcMar>
              <w:top w:w="141" w:type="dxa"/>
              <w:left w:w="0" w:type="dxa"/>
              <w:bottom w:w="0" w:type="dxa"/>
              <w:right w:w="0" w:type="dxa"/>
            </w:tcMar>
          </w:tcPr>
          <w:p w:rsidR="008B2CB4" w:rsidRPr="00E0545B" w:rsidRDefault="008B2CB4" w:rsidP="008B2CB4">
            <w:pPr>
              <w:spacing w:after="0" w:line="240" w:lineRule="auto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5616" w:type="dxa"/>
            <w:tcMar>
              <w:top w:w="141" w:type="dxa"/>
              <w:bottom w:w="0" w:type="dxa"/>
            </w:tcMar>
          </w:tcPr>
          <w:p w:rsidR="008B2CB4" w:rsidRPr="00814A80" w:rsidRDefault="008B2CB4" w:rsidP="008B2CB4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bookmarkStart w:id="0" w:name="Blank_MP1_panel2"/>
            <w:bookmarkEnd w:id="0"/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30</w:t>
            </w:r>
            <w:r w:rsidRPr="00A044D6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September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8B2CB4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62688" behindDoc="0" locked="0" layoutInCell="1" allowOverlap="1" wp14:anchorId="469E52D1" wp14:editId="42DBE8F4">
                      <wp:simplePos x="0" y="0"/>
                      <wp:positionH relativeFrom="column">
                        <wp:posOffset>2346960</wp:posOffset>
                      </wp:positionH>
                      <wp:positionV relativeFrom="paragraph">
                        <wp:posOffset>164465</wp:posOffset>
                      </wp:positionV>
                      <wp:extent cx="762000" cy="600075"/>
                      <wp:effectExtent l="0" t="0" r="0" b="0"/>
                      <wp:wrapNone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2CB4" w:rsidRPr="00BD7585" w:rsidRDefault="008B2CB4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9E52D1" id="_x0000_s1029" type="#_x0000_t202" style="position:absolute;left:0;text-align:left;margin-left:184.8pt;margin-top:12.95pt;width:60pt;height:47.25pt;z-index:251762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" filled="f" stroked="f">
                      <v:textbox>
                        <w:txbxContent>
                          <w:p w:rsidR="008B2CB4" w:rsidRPr="00BD7585" w:rsidRDefault="008B2CB4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B2CB4" w:rsidRPr="00814A8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044D6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0984A7FE" wp14:editId="412D7C76">
                      <wp:simplePos x="0" y="0"/>
                      <wp:positionH relativeFrom="column">
                        <wp:posOffset>2113472</wp:posOffset>
                      </wp:positionH>
                      <wp:positionV relativeFrom="paragraph">
                        <wp:posOffset>40640</wp:posOffset>
                      </wp:positionV>
                      <wp:extent cx="0" cy="413547"/>
                      <wp:effectExtent l="76200" t="38100" r="57150" b="62865"/>
                      <wp:wrapNone/>
                      <wp:docPr id="224" name="Straight Arrow Connector 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189494" id="Straight Arrow Connector 224" o:spid="_x0000_s1026" type="#_x0000_t32" style="position:absolute;margin-left:166.4pt;margin-top:3.2pt;width:0;height:32.5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62F0A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 xml:space="preserve">dog’s tail, </w:t>
            </w:r>
          </w:p>
          <w:p w:rsidR="008B2CB4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962F0A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 xml:space="preserve">cat’s paws, </w:t>
            </w:r>
          </w:p>
          <w:p w:rsidR="008B2CB4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962F0A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Joe’s home</w:t>
            </w: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 xml:space="preserve"> </w:t>
            </w:r>
          </w:p>
          <w:p w:rsidR="008B2CB4" w:rsidRPr="004043C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63712" behindDoc="0" locked="0" layoutInCell="1" allowOverlap="1" wp14:anchorId="090C95C2" wp14:editId="42D9F39E">
                      <wp:simplePos x="0" y="0"/>
                      <wp:positionH relativeFrom="column">
                        <wp:posOffset>2328270</wp:posOffset>
                      </wp:positionH>
                      <wp:positionV relativeFrom="paragraph">
                        <wp:posOffset>87486</wp:posOffset>
                      </wp:positionV>
                      <wp:extent cx="938590" cy="409575"/>
                      <wp:effectExtent l="0" t="0" r="0" b="0"/>
                      <wp:wrapNone/>
                      <wp:docPr id="2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2CB4" w:rsidRPr="00BD7585" w:rsidRDefault="008B2CB4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0C95C2" id="_x0000_s1030" type="#_x0000_t202" style="position:absolute;left:0;text-align:left;margin-left:183.35pt;margin-top:6.9pt;width:73.9pt;height:32.25pt;z-index:251763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" filled="f" stroked="f">
                      <v:textbox>
                        <w:txbxContent>
                          <w:p w:rsidR="008B2CB4" w:rsidRPr="00BD7585" w:rsidRDefault="008B2CB4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3E63BA75" wp14:editId="12F4EDFA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73660</wp:posOffset>
                      </wp:positionV>
                      <wp:extent cx="0" cy="413547"/>
                      <wp:effectExtent l="76200" t="38100" r="57150" b="62865"/>
                      <wp:wrapNone/>
                      <wp:docPr id="226" name="Straight Arrow Connector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870ACC" id="Straight Arrow Connector 226" o:spid="_x0000_s1026" type="#_x0000_t32" style="position:absolute;margin-left:165.75pt;margin-top:5.8pt;width:0;height:32.5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bought</w:t>
            </w:r>
          </w:p>
          <w:p w:rsidR="008B2CB4" w:rsidRPr="004043C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4043C0"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  <w:t>brought</w:t>
            </w:r>
          </w:p>
          <w:p w:rsidR="008B2CB4" w:rsidRPr="004043C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64736" behindDoc="0" locked="0" layoutInCell="1" allowOverlap="1" wp14:anchorId="595A50A2" wp14:editId="78D43542">
                      <wp:simplePos x="0" y="0"/>
                      <wp:positionH relativeFrom="column">
                        <wp:posOffset>2355215</wp:posOffset>
                      </wp:positionH>
                      <wp:positionV relativeFrom="paragraph">
                        <wp:posOffset>128905</wp:posOffset>
                      </wp:positionV>
                      <wp:extent cx="706120" cy="1404620"/>
                      <wp:effectExtent l="0" t="0" r="0" b="0"/>
                      <wp:wrapNone/>
                      <wp:docPr id="2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1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2CB4" w:rsidRPr="00BD7585" w:rsidRDefault="008B2CB4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  <w:t>Taken from the National Curriculum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595A50A2" id="_x0000_s1031" type="#_x0000_t202" style="position:absolute;left:0;text-align:left;margin-left:185.45pt;margin-top:10.15pt;width:55.6pt;height:110.6pt;z-index:2517647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" filled="f" stroked="f">
                      <v:textbox style="mso-fit-shape-to-text:t">
                        <w:txbxContent>
                          <w:p w:rsidR="008B2CB4" w:rsidRPr="00BD7585" w:rsidRDefault="008B2CB4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  <w:t>Taken from the National Curriculum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buy</w:t>
            </w:r>
          </w:p>
          <w:p w:rsidR="008B2CB4" w:rsidRPr="00814A8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00B05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000C2017" wp14:editId="6C37B040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45085</wp:posOffset>
                      </wp:positionV>
                      <wp:extent cx="0" cy="302895"/>
                      <wp:effectExtent l="76200" t="38100" r="57150" b="59055"/>
                      <wp:wrapNone/>
                      <wp:docPr id="228" name="Straight Arrow Connector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289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00B05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44AE15" id="Straight Arrow Connector 228" o:spid="_x0000_s1026" type="#_x0000_t32" style="position:absolute;margin-left:165.75pt;margin-top:3.55pt;width:0;height:23.8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" strokecolor="#00b050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continue</w:t>
            </w:r>
          </w:p>
          <w:p w:rsidR="008B2CB4" w:rsidRPr="00814A8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experiment</w:t>
            </w:r>
          </w:p>
          <w:p w:rsidR="008B2CB4" w:rsidRDefault="008B2CB4" w:rsidP="008B2CB4">
            <w:pPr>
              <w:spacing w:after="0" w:line="240" w:lineRule="auto"/>
              <w:jc w:val="center"/>
              <w:rPr>
                <w:rFonts w:ascii="XCCW Joined 5a" w:hAnsi="XCCW Joined 5a" w:cstheme="minorHAnsi"/>
                <w:b/>
                <w:sz w:val="16"/>
                <w:szCs w:val="20"/>
                <w:lang w:val="en-GB"/>
              </w:rPr>
            </w:pPr>
          </w:p>
          <w:p w:rsidR="008B2CB4" w:rsidRPr="00814A80" w:rsidRDefault="008B2CB4" w:rsidP="008B2CB4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814A80">
              <w:rPr>
                <w:rFonts w:ascii="XCCW Joined 5a" w:hAnsi="XCCW Joined 5a" w:cstheme="minorHAnsi"/>
                <w:b/>
                <w:sz w:val="16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6"/>
                <w:szCs w:val="20"/>
                <w:lang w:val="en-GB"/>
              </w:rPr>
              <w:t>succession, rebellion, hierarchy</w:t>
            </w:r>
          </w:p>
        </w:tc>
      </w:tr>
      <w:tr w:rsidR="008B2CB4" w:rsidRPr="00600902" w:rsidTr="00A44DF0">
        <w:trPr>
          <w:trHeight w:hRule="exact" w:val="3839"/>
        </w:trPr>
        <w:tc>
          <w:tcPr>
            <w:tcW w:w="5616" w:type="dxa"/>
            <w:tcMar>
              <w:top w:w="141" w:type="dxa"/>
              <w:bottom w:w="0" w:type="dxa"/>
            </w:tcMar>
          </w:tcPr>
          <w:p w:rsidR="008B2CB4" w:rsidRPr="00814A80" w:rsidRDefault="008B2CB4" w:rsidP="008B2CB4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30</w:t>
            </w:r>
            <w:r w:rsidRPr="00A044D6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September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8B2CB4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832320" behindDoc="0" locked="0" layoutInCell="1" allowOverlap="1" wp14:anchorId="33D408D9" wp14:editId="68644B9D">
                      <wp:simplePos x="0" y="0"/>
                      <wp:positionH relativeFrom="column">
                        <wp:posOffset>2346960</wp:posOffset>
                      </wp:positionH>
                      <wp:positionV relativeFrom="paragraph">
                        <wp:posOffset>164465</wp:posOffset>
                      </wp:positionV>
                      <wp:extent cx="762000" cy="600075"/>
                      <wp:effectExtent l="0" t="0" r="0" b="0"/>
                      <wp:wrapNone/>
                      <wp:docPr id="22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2CB4" w:rsidRPr="00BD7585" w:rsidRDefault="008B2CB4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D408D9" id="_x0000_s1032" type="#_x0000_t202" style="position:absolute;left:0;text-align:left;margin-left:184.8pt;margin-top:12.95pt;width:60pt;height:47.25pt;z-index:251832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" filled="f" stroked="f">
                      <v:textbox>
                        <w:txbxContent>
                          <w:p w:rsidR="008B2CB4" w:rsidRPr="00BD7585" w:rsidRDefault="008B2CB4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B2CB4" w:rsidRPr="00814A8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044D6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6AB5BD9E" wp14:editId="593852B4">
                      <wp:simplePos x="0" y="0"/>
                      <wp:positionH relativeFrom="column">
                        <wp:posOffset>2113472</wp:posOffset>
                      </wp:positionH>
                      <wp:positionV relativeFrom="paragraph">
                        <wp:posOffset>40640</wp:posOffset>
                      </wp:positionV>
                      <wp:extent cx="0" cy="413547"/>
                      <wp:effectExtent l="76200" t="38100" r="57150" b="62865"/>
                      <wp:wrapNone/>
                      <wp:docPr id="230" name="Straight Arrow Connector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CB1BB0D" id="Straight Arrow Connector 230" o:spid="_x0000_s1026" type="#_x0000_t32" style="position:absolute;margin-left:166.4pt;margin-top:3.2pt;width:0;height:32.55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62F0A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 xml:space="preserve">dog’s tail, </w:t>
            </w:r>
          </w:p>
          <w:p w:rsidR="008B2CB4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962F0A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 xml:space="preserve">cat’s paws, </w:t>
            </w:r>
          </w:p>
          <w:p w:rsidR="008B2CB4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962F0A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Joe’s home</w:t>
            </w: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 xml:space="preserve"> </w:t>
            </w:r>
          </w:p>
          <w:p w:rsidR="008B2CB4" w:rsidRPr="004043C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833344" behindDoc="0" locked="0" layoutInCell="1" allowOverlap="1" wp14:anchorId="60C9AA57" wp14:editId="3398BB79">
                      <wp:simplePos x="0" y="0"/>
                      <wp:positionH relativeFrom="column">
                        <wp:posOffset>2328270</wp:posOffset>
                      </wp:positionH>
                      <wp:positionV relativeFrom="paragraph">
                        <wp:posOffset>87486</wp:posOffset>
                      </wp:positionV>
                      <wp:extent cx="938590" cy="409575"/>
                      <wp:effectExtent l="0" t="0" r="0" b="0"/>
                      <wp:wrapNone/>
                      <wp:docPr id="2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2CB4" w:rsidRPr="00BD7585" w:rsidRDefault="008B2CB4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C9AA57" id="_x0000_s1033" type="#_x0000_t202" style="position:absolute;left:0;text-align:left;margin-left:183.35pt;margin-top:6.9pt;width:73.9pt;height:32.25pt;z-index:251833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" filled="f" stroked="f">
                      <v:textbox>
                        <w:txbxContent>
                          <w:p w:rsidR="008B2CB4" w:rsidRPr="00BD7585" w:rsidRDefault="008B2CB4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055CF211" wp14:editId="59BF393C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73660</wp:posOffset>
                      </wp:positionV>
                      <wp:extent cx="0" cy="413547"/>
                      <wp:effectExtent l="76200" t="38100" r="57150" b="62865"/>
                      <wp:wrapNone/>
                      <wp:docPr id="232" name="Straight Arrow Connector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05A1EEC" id="Straight Arrow Connector 232" o:spid="_x0000_s1026" type="#_x0000_t32" style="position:absolute;margin-left:165.75pt;margin-top:5.8pt;width:0;height:32.55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bought</w:t>
            </w:r>
          </w:p>
          <w:p w:rsidR="008B2CB4" w:rsidRPr="004043C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4043C0"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  <w:t>brought</w:t>
            </w:r>
          </w:p>
          <w:p w:rsidR="008B2CB4" w:rsidRPr="004043C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834368" behindDoc="0" locked="0" layoutInCell="1" allowOverlap="1" wp14:anchorId="1803A271" wp14:editId="5E7B9540">
                      <wp:simplePos x="0" y="0"/>
                      <wp:positionH relativeFrom="column">
                        <wp:posOffset>2355215</wp:posOffset>
                      </wp:positionH>
                      <wp:positionV relativeFrom="paragraph">
                        <wp:posOffset>128905</wp:posOffset>
                      </wp:positionV>
                      <wp:extent cx="706120" cy="1404620"/>
                      <wp:effectExtent l="0" t="0" r="0" b="0"/>
                      <wp:wrapNone/>
                      <wp:docPr id="23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1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2CB4" w:rsidRPr="00BD7585" w:rsidRDefault="008B2CB4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  <w:t>Taken from the National Curriculum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1803A271" id="_x0000_s1034" type="#_x0000_t202" style="position:absolute;left:0;text-align:left;margin-left:185.45pt;margin-top:10.15pt;width:55.6pt;height:110.6pt;z-index:2518343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" filled="f" stroked="f">
                      <v:textbox style="mso-fit-shape-to-text:t">
                        <w:txbxContent>
                          <w:p w:rsidR="008B2CB4" w:rsidRPr="00BD7585" w:rsidRDefault="008B2CB4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  <w:t>Taken from the National Curriculum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buy</w:t>
            </w:r>
          </w:p>
          <w:p w:rsidR="008B2CB4" w:rsidRPr="00814A8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00B05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4619AE0A" wp14:editId="62367DC9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45085</wp:posOffset>
                      </wp:positionV>
                      <wp:extent cx="0" cy="302895"/>
                      <wp:effectExtent l="76200" t="38100" r="57150" b="59055"/>
                      <wp:wrapNone/>
                      <wp:docPr id="234" name="Straight Arrow Connector 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289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00B05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B8541ED" id="Straight Arrow Connector 234" o:spid="_x0000_s1026" type="#_x0000_t32" style="position:absolute;margin-left:165.75pt;margin-top:3.55pt;width:0;height:23.85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" strokecolor="#00b050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continue</w:t>
            </w:r>
          </w:p>
          <w:p w:rsidR="008B2CB4" w:rsidRPr="00814A8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experiment</w:t>
            </w:r>
          </w:p>
          <w:p w:rsidR="008B2CB4" w:rsidRDefault="008B2CB4" w:rsidP="008B2CB4">
            <w:pPr>
              <w:spacing w:after="0" w:line="240" w:lineRule="auto"/>
              <w:jc w:val="center"/>
              <w:rPr>
                <w:rFonts w:ascii="XCCW Joined 5a" w:hAnsi="XCCW Joined 5a" w:cstheme="minorHAnsi"/>
                <w:b/>
                <w:sz w:val="16"/>
                <w:szCs w:val="20"/>
                <w:lang w:val="en-GB"/>
              </w:rPr>
            </w:pPr>
          </w:p>
          <w:p w:rsidR="008B2CB4" w:rsidRPr="00814A80" w:rsidRDefault="008B2CB4" w:rsidP="008B2CB4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814A80">
              <w:rPr>
                <w:rFonts w:ascii="XCCW Joined 5a" w:hAnsi="XCCW Joined 5a" w:cstheme="minorHAnsi"/>
                <w:b/>
                <w:sz w:val="16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6"/>
                <w:szCs w:val="20"/>
                <w:lang w:val="en-GB"/>
              </w:rPr>
              <w:t>succession, rebellion, hierarchy</w:t>
            </w:r>
          </w:p>
        </w:tc>
        <w:tc>
          <w:tcPr>
            <w:tcW w:w="144" w:type="dxa"/>
            <w:tcBorders>
              <w:top w:val="single" w:sz="8" w:space="0" w:color="FFFFFF"/>
              <w:bottom w:val="single" w:sz="8" w:space="0" w:color="FFFFFF"/>
            </w:tcBorders>
            <w:tcMar>
              <w:top w:w="141" w:type="dxa"/>
              <w:left w:w="0" w:type="dxa"/>
              <w:bottom w:w="0" w:type="dxa"/>
              <w:right w:w="0" w:type="dxa"/>
            </w:tcMar>
          </w:tcPr>
          <w:p w:rsidR="008B2CB4" w:rsidRPr="00E0545B" w:rsidRDefault="008B2CB4" w:rsidP="008B2CB4">
            <w:pPr>
              <w:spacing w:after="0" w:line="240" w:lineRule="auto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5616" w:type="dxa"/>
            <w:tcMar>
              <w:top w:w="141" w:type="dxa"/>
              <w:bottom w:w="0" w:type="dxa"/>
            </w:tcMar>
          </w:tcPr>
          <w:p w:rsidR="008B2CB4" w:rsidRPr="00814A80" w:rsidRDefault="008B2CB4" w:rsidP="008B2CB4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30</w:t>
            </w:r>
            <w:r w:rsidRPr="00A044D6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September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8B2CB4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838464" behindDoc="0" locked="0" layoutInCell="1" allowOverlap="1" wp14:anchorId="4B400018" wp14:editId="7150636B">
                      <wp:simplePos x="0" y="0"/>
                      <wp:positionH relativeFrom="column">
                        <wp:posOffset>2346960</wp:posOffset>
                      </wp:positionH>
                      <wp:positionV relativeFrom="paragraph">
                        <wp:posOffset>164465</wp:posOffset>
                      </wp:positionV>
                      <wp:extent cx="762000" cy="600075"/>
                      <wp:effectExtent l="0" t="0" r="0" b="0"/>
                      <wp:wrapNone/>
                      <wp:docPr id="23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2CB4" w:rsidRPr="00BD7585" w:rsidRDefault="008B2CB4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400018" id="_x0000_s1035" type="#_x0000_t202" style="position:absolute;left:0;text-align:left;margin-left:184.8pt;margin-top:12.95pt;width:60pt;height:47.25pt;z-index:251838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" filled="f" stroked="f">
                      <v:textbox>
                        <w:txbxContent>
                          <w:p w:rsidR="008B2CB4" w:rsidRPr="00BD7585" w:rsidRDefault="008B2CB4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B2CB4" w:rsidRPr="00814A8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044D6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 wp14:anchorId="340303BF" wp14:editId="72B3843C">
                      <wp:simplePos x="0" y="0"/>
                      <wp:positionH relativeFrom="column">
                        <wp:posOffset>2113472</wp:posOffset>
                      </wp:positionH>
                      <wp:positionV relativeFrom="paragraph">
                        <wp:posOffset>40640</wp:posOffset>
                      </wp:positionV>
                      <wp:extent cx="0" cy="413547"/>
                      <wp:effectExtent l="76200" t="38100" r="57150" b="62865"/>
                      <wp:wrapNone/>
                      <wp:docPr id="236" name="Straight Arrow Connector 2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20A746" id="Straight Arrow Connector 236" o:spid="_x0000_s1026" type="#_x0000_t32" style="position:absolute;margin-left:166.4pt;margin-top:3.2pt;width:0;height:32.55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62F0A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 xml:space="preserve">dog’s tail, </w:t>
            </w:r>
          </w:p>
          <w:p w:rsidR="008B2CB4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962F0A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 xml:space="preserve">cat’s paws, </w:t>
            </w:r>
          </w:p>
          <w:p w:rsidR="008B2CB4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962F0A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Joe’s home</w:t>
            </w: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 xml:space="preserve"> </w:t>
            </w:r>
          </w:p>
          <w:p w:rsidR="008B2CB4" w:rsidRPr="004043C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839488" behindDoc="0" locked="0" layoutInCell="1" allowOverlap="1" wp14:anchorId="6BE4E76F" wp14:editId="478F6E0E">
                      <wp:simplePos x="0" y="0"/>
                      <wp:positionH relativeFrom="column">
                        <wp:posOffset>2328270</wp:posOffset>
                      </wp:positionH>
                      <wp:positionV relativeFrom="paragraph">
                        <wp:posOffset>87486</wp:posOffset>
                      </wp:positionV>
                      <wp:extent cx="938590" cy="409575"/>
                      <wp:effectExtent l="0" t="0" r="0" b="0"/>
                      <wp:wrapNone/>
                      <wp:docPr id="2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2CB4" w:rsidRPr="00BD7585" w:rsidRDefault="008B2CB4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E4E76F" id="_x0000_s1036" type="#_x0000_t202" style="position:absolute;left:0;text-align:left;margin-left:183.35pt;margin-top:6.9pt;width:73.9pt;height:32.25pt;z-index:251839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" filled="f" stroked="f">
                      <v:textbox>
                        <w:txbxContent>
                          <w:p w:rsidR="008B2CB4" w:rsidRPr="00BD7585" w:rsidRDefault="008B2CB4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647DFC1B" wp14:editId="503D7CA9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73660</wp:posOffset>
                      </wp:positionV>
                      <wp:extent cx="0" cy="413547"/>
                      <wp:effectExtent l="76200" t="38100" r="57150" b="62865"/>
                      <wp:wrapNone/>
                      <wp:docPr id="238" name="Straight Arrow Connector 2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D7838C1" id="Straight Arrow Connector 238" o:spid="_x0000_s1026" type="#_x0000_t32" style="position:absolute;margin-left:165.75pt;margin-top:5.8pt;width:0;height:32.55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bought</w:t>
            </w:r>
          </w:p>
          <w:p w:rsidR="008B2CB4" w:rsidRPr="004043C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4043C0"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  <w:t>brought</w:t>
            </w:r>
          </w:p>
          <w:p w:rsidR="008B2CB4" w:rsidRPr="004043C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840512" behindDoc="0" locked="0" layoutInCell="1" allowOverlap="1" wp14:anchorId="61E44BF7" wp14:editId="0E432424">
                      <wp:simplePos x="0" y="0"/>
                      <wp:positionH relativeFrom="column">
                        <wp:posOffset>2355215</wp:posOffset>
                      </wp:positionH>
                      <wp:positionV relativeFrom="paragraph">
                        <wp:posOffset>128905</wp:posOffset>
                      </wp:positionV>
                      <wp:extent cx="706120" cy="1404620"/>
                      <wp:effectExtent l="0" t="0" r="0" b="0"/>
                      <wp:wrapNone/>
                      <wp:docPr id="2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1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2CB4" w:rsidRPr="00BD7585" w:rsidRDefault="008B2CB4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  <w:t>Taken from the National Curriculum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61E44BF7" id="_x0000_s1037" type="#_x0000_t202" style="position:absolute;left:0;text-align:left;margin-left:185.45pt;margin-top:10.15pt;width:55.6pt;height:110.6pt;z-index:2518405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" filled="f" stroked="f">
                      <v:textbox style="mso-fit-shape-to-text:t">
                        <w:txbxContent>
                          <w:p w:rsidR="008B2CB4" w:rsidRPr="00BD7585" w:rsidRDefault="008B2CB4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  <w:t>Taken from the National Curriculum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buy</w:t>
            </w:r>
          </w:p>
          <w:p w:rsidR="008B2CB4" w:rsidRPr="00814A8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00B05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40CE31A6" wp14:editId="41538C77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45085</wp:posOffset>
                      </wp:positionV>
                      <wp:extent cx="0" cy="302895"/>
                      <wp:effectExtent l="76200" t="38100" r="57150" b="59055"/>
                      <wp:wrapNone/>
                      <wp:docPr id="240" name="Straight Arrow Connector 2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289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00B05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2AD985C" id="Straight Arrow Connector 240" o:spid="_x0000_s1026" type="#_x0000_t32" style="position:absolute;margin-left:165.75pt;margin-top:3.55pt;width:0;height:23.85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" strokecolor="#00b050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continue</w:t>
            </w:r>
          </w:p>
          <w:p w:rsidR="008B2CB4" w:rsidRPr="00814A8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experiment</w:t>
            </w:r>
          </w:p>
          <w:p w:rsidR="008B2CB4" w:rsidRDefault="008B2CB4" w:rsidP="008B2CB4">
            <w:pPr>
              <w:spacing w:after="0" w:line="240" w:lineRule="auto"/>
              <w:jc w:val="center"/>
              <w:rPr>
                <w:rFonts w:ascii="XCCW Joined 5a" w:hAnsi="XCCW Joined 5a" w:cstheme="minorHAnsi"/>
                <w:b/>
                <w:sz w:val="16"/>
                <w:szCs w:val="20"/>
                <w:lang w:val="en-GB"/>
              </w:rPr>
            </w:pPr>
          </w:p>
          <w:p w:rsidR="008B2CB4" w:rsidRPr="00814A80" w:rsidRDefault="008B2CB4" w:rsidP="008B2CB4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814A80">
              <w:rPr>
                <w:rFonts w:ascii="XCCW Joined 5a" w:hAnsi="XCCW Joined 5a" w:cstheme="minorHAnsi"/>
                <w:b/>
                <w:sz w:val="16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6"/>
                <w:szCs w:val="20"/>
                <w:lang w:val="en-GB"/>
              </w:rPr>
              <w:t>succession, rebellion, hierarchy</w:t>
            </w:r>
          </w:p>
        </w:tc>
      </w:tr>
      <w:tr w:rsidR="008B2CB4" w:rsidRPr="00600902" w:rsidTr="00A44DF0">
        <w:trPr>
          <w:trHeight w:hRule="exact" w:val="3839"/>
        </w:trPr>
        <w:tc>
          <w:tcPr>
            <w:tcW w:w="5616" w:type="dxa"/>
            <w:tcMar>
              <w:top w:w="141" w:type="dxa"/>
              <w:bottom w:w="0" w:type="dxa"/>
            </w:tcMar>
          </w:tcPr>
          <w:p w:rsidR="008B2CB4" w:rsidRPr="00814A80" w:rsidRDefault="008B2CB4" w:rsidP="008B2CB4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30</w:t>
            </w:r>
            <w:r w:rsidRPr="00A044D6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September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8B2CB4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858944" behindDoc="0" locked="0" layoutInCell="1" allowOverlap="1" wp14:anchorId="293C2AF1" wp14:editId="04482D7B">
                      <wp:simplePos x="0" y="0"/>
                      <wp:positionH relativeFrom="column">
                        <wp:posOffset>2346960</wp:posOffset>
                      </wp:positionH>
                      <wp:positionV relativeFrom="paragraph">
                        <wp:posOffset>164465</wp:posOffset>
                      </wp:positionV>
                      <wp:extent cx="762000" cy="600075"/>
                      <wp:effectExtent l="0" t="0" r="0" b="0"/>
                      <wp:wrapNone/>
                      <wp:docPr id="24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2CB4" w:rsidRPr="00BD7585" w:rsidRDefault="008B2CB4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3C2AF1" id="_x0000_s1038" type="#_x0000_t202" style="position:absolute;left:0;text-align:left;margin-left:184.8pt;margin-top:12.95pt;width:60pt;height:47.25pt;z-index:251858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" filled="f" stroked="f">
                      <v:textbox>
                        <w:txbxContent>
                          <w:p w:rsidR="008B2CB4" w:rsidRPr="00BD7585" w:rsidRDefault="008B2CB4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B2CB4" w:rsidRPr="00814A8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044D6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862016" behindDoc="0" locked="0" layoutInCell="1" allowOverlap="1" wp14:anchorId="60057790" wp14:editId="4CC8ABC6">
                      <wp:simplePos x="0" y="0"/>
                      <wp:positionH relativeFrom="column">
                        <wp:posOffset>2113472</wp:posOffset>
                      </wp:positionH>
                      <wp:positionV relativeFrom="paragraph">
                        <wp:posOffset>40640</wp:posOffset>
                      </wp:positionV>
                      <wp:extent cx="0" cy="413547"/>
                      <wp:effectExtent l="76200" t="38100" r="57150" b="62865"/>
                      <wp:wrapNone/>
                      <wp:docPr id="242" name="Straight Arrow Connector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ACEE52D" id="Straight Arrow Connector 242" o:spid="_x0000_s1026" type="#_x0000_t32" style="position:absolute;margin-left:166.4pt;margin-top:3.2pt;width:0;height:32.5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62F0A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 xml:space="preserve">dog’s tail, </w:t>
            </w:r>
          </w:p>
          <w:p w:rsidR="008B2CB4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962F0A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 xml:space="preserve">cat’s paws, </w:t>
            </w:r>
          </w:p>
          <w:p w:rsidR="008B2CB4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962F0A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Joe’s home</w:t>
            </w: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 xml:space="preserve"> </w:t>
            </w:r>
          </w:p>
          <w:p w:rsidR="008B2CB4" w:rsidRPr="004043C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859968" behindDoc="0" locked="0" layoutInCell="1" allowOverlap="1" wp14:anchorId="4972AA50" wp14:editId="4EFCA1AB">
                      <wp:simplePos x="0" y="0"/>
                      <wp:positionH relativeFrom="column">
                        <wp:posOffset>2328270</wp:posOffset>
                      </wp:positionH>
                      <wp:positionV relativeFrom="paragraph">
                        <wp:posOffset>87486</wp:posOffset>
                      </wp:positionV>
                      <wp:extent cx="938590" cy="409575"/>
                      <wp:effectExtent l="0" t="0" r="0" b="0"/>
                      <wp:wrapNone/>
                      <wp:docPr id="24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2CB4" w:rsidRPr="00BD7585" w:rsidRDefault="008B2CB4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72AA50" id="_x0000_s1039" type="#_x0000_t202" style="position:absolute;left:0;text-align:left;margin-left:183.35pt;margin-top:6.9pt;width:73.9pt;height:32.25pt;z-index:251859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" filled="f" stroked="f">
                      <v:textbox>
                        <w:txbxContent>
                          <w:p w:rsidR="008B2CB4" w:rsidRPr="00BD7585" w:rsidRDefault="008B2CB4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4CD2F875" wp14:editId="54928A74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73660</wp:posOffset>
                      </wp:positionV>
                      <wp:extent cx="0" cy="413547"/>
                      <wp:effectExtent l="76200" t="38100" r="57150" b="62865"/>
                      <wp:wrapNone/>
                      <wp:docPr id="244" name="Straight Arrow Connector 2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6E0B66" id="Straight Arrow Connector 244" o:spid="_x0000_s1026" type="#_x0000_t32" style="position:absolute;margin-left:165.75pt;margin-top:5.8pt;width:0;height:32.55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bought</w:t>
            </w:r>
          </w:p>
          <w:p w:rsidR="008B2CB4" w:rsidRPr="004043C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4043C0"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  <w:t>brought</w:t>
            </w:r>
          </w:p>
          <w:p w:rsidR="008B2CB4" w:rsidRPr="004043C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860992" behindDoc="0" locked="0" layoutInCell="1" allowOverlap="1" wp14:anchorId="14D657D7" wp14:editId="7DF48275">
                      <wp:simplePos x="0" y="0"/>
                      <wp:positionH relativeFrom="column">
                        <wp:posOffset>2355215</wp:posOffset>
                      </wp:positionH>
                      <wp:positionV relativeFrom="paragraph">
                        <wp:posOffset>128905</wp:posOffset>
                      </wp:positionV>
                      <wp:extent cx="706120" cy="1404620"/>
                      <wp:effectExtent l="0" t="0" r="0" b="0"/>
                      <wp:wrapNone/>
                      <wp:docPr id="24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1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2CB4" w:rsidRPr="00BD7585" w:rsidRDefault="008B2CB4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  <w:t>Taken from the National Curriculum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14D657D7" id="_x0000_s1040" type="#_x0000_t202" style="position:absolute;left:0;text-align:left;margin-left:185.45pt;margin-top:10.15pt;width:55.6pt;height:110.6pt;z-index:2518609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" filled="f" stroked="f">
                      <v:textbox style="mso-fit-shape-to-text:t">
                        <w:txbxContent>
                          <w:p w:rsidR="008B2CB4" w:rsidRPr="00BD7585" w:rsidRDefault="008B2CB4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  <w:t>Taken from the National Curriculum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buy</w:t>
            </w:r>
          </w:p>
          <w:p w:rsidR="008B2CB4" w:rsidRPr="00814A8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00B05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857920" behindDoc="0" locked="0" layoutInCell="1" allowOverlap="1" wp14:anchorId="283DBAEA" wp14:editId="633878F3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45085</wp:posOffset>
                      </wp:positionV>
                      <wp:extent cx="0" cy="302895"/>
                      <wp:effectExtent l="76200" t="38100" r="57150" b="59055"/>
                      <wp:wrapNone/>
                      <wp:docPr id="246" name="Straight Arrow Connector 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289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00B05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7485A23" id="Straight Arrow Connector 246" o:spid="_x0000_s1026" type="#_x0000_t32" style="position:absolute;margin-left:165.75pt;margin-top:3.55pt;width:0;height:23.85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" strokecolor="#00b050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continue</w:t>
            </w:r>
          </w:p>
          <w:p w:rsidR="008B2CB4" w:rsidRPr="00814A8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experiment</w:t>
            </w:r>
          </w:p>
          <w:p w:rsidR="008B2CB4" w:rsidRDefault="008B2CB4" w:rsidP="008B2CB4">
            <w:pPr>
              <w:spacing w:after="0" w:line="240" w:lineRule="auto"/>
              <w:jc w:val="center"/>
              <w:rPr>
                <w:rFonts w:ascii="XCCW Joined 5a" w:hAnsi="XCCW Joined 5a" w:cstheme="minorHAnsi"/>
                <w:b/>
                <w:sz w:val="16"/>
                <w:szCs w:val="20"/>
                <w:lang w:val="en-GB"/>
              </w:rPr>
            </w:pPr>
          </w:p>
          <w:p w:rsidR="008B2CB4" w:rsidRPr="00814A80" w:rsidRDefault="008B2CB4" w:rsidP="008B2CB4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814A80">
              <w:rPr>
                <w:rFonts w:ascii="XCCW Joined 5a" w:hAnsi="XCCW Joined 5a" w:cstheme="minorHAnsi"/>
                <w:b/>
                <w:sz w:val="16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6"/>
                <w:szCs w:val="20"/>
                <w:lang w:val="en-GB"/>
              </w:rPr>
              <w:t>succession, rebellion, hierarchy</w:t>
            </w:r>
          </w:p>
        </w:tc>
        <w:tc>
          <w:tcPr>
            <w:tcW w:w="144" w:type="dxa"/>
            <w:tcBorders>
              <w:top w:val="single" w:sz="8" w:space="0" w:color="FFFFFF"/>
              <w:bottom w:val="single" w:sz="8" w:space="0" w:color="FFFFFF"/>
            </w:tcBorders>
            <w:tcMar>
              <w:top w:w="141" w:type="dxa"/>
              <w:left w:w="0" w:type="dxa"/>
              <w:bottom w:w="0" w:type="dxa"/>
              <w:right w:w="0" w:type="dxa"/>
            </w:tcMar>
          </w:tcPr>
          <w:p w:rsidR="008B2CB4" w:rsidRPr="00E0545B" w:rsidRDefault="008B2CB4" w:rsidP="008B2CB4">
            <w:pPr>
              <w:spacing w:after="0" w:line="240" w:lineRule="auto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5616" w:type="dxa"/>
            <w:tcMar>
              <w:top w:w="141" w:type="dxa"/>
              <w:bottom w:w="0" w:type="dxa"/>
            </w:tcMar>
          </w:tcPr>
          <w:p w:rsidR="008B2CB4" w:rsidRPr="00814A80" w:rsidRDefault="008B2CB4" w:rsidP="008B2CB4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30</w:t>
            </w:r>
            <w:r w:rsidRPr="00A044D6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September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8B2CB4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865088" behindDoc="0" locked="0" layoutInCell="1" allowOverlap="1" wp14:anchorId="3CFB47D2" wp14:editId="0EFF2347">
                      <wp:simplePos x="0" y="0"/>
                      <wp:positionH relativeFrom="column">
                        <wp:posOffset>2346960</wp:posOffset>
                      </wp:positionH>
                      <wp:positionV relativeFrom="paragraph">
                        <wp:posOffset>164465</wp:posOffset>
                      </wp:positionV>
                      <wp:extent cx="762000" cy="600075"/>
                      <wp:effectExtent l="0" t="0" r="0" b="0"/>
                      <wp:wrapNone/>
                      <wp:docPr id="24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2CB4" w:rsidRPr="00BD7585" w:rsidRDefault="008B2CB4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FB47D2" id="_x0000_s1041" type="#_x0000_t202" style="position:absolute;left:0;text-align:left;margin-left:184.8pt;margin-top:12.95pt;width:60pt;height:47.25pt;z-index:251865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" filled="f" stroked="f">
                      <v:textbox>
                        <w:txbxContent>
                          <w:p w:rsidR="008B2CB4" w:rsidRPr="00BD7585" w:rsidRDefault="008B2CB4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B2CB4" w:rsidRPr="00814A8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044D6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 wp14:anchorId="6CF9020E" wp14:editId="27D0B3D2">
                      <wp:simplePos x="0" y="0"/>
                      <wp:positionH relativeFrom="column">
                        <wp:posOffset>2113472</wp:posOffset>
                      </wp:positionH>
                      <wp:positionV relativeFrom="paragraph">
                        <wp:posOffset>40640</wp:posOffset>
                      </wp:positionV>
                      <wp:extent cx="0" cy="413547"/>
                      <wp:effectExtent l="76200" t="38100" r="57150" b="62865"/>
                      <wp:wrapNone/>
                      <wp:docPr id="248" name="Straight Arrow Connector 2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F959DE" id="Straight Arrow Connector 248" o:spid="_x0000_s1026" type="#_x0000_t32" style="position:absolute;margin-left:166.4pt;margin-top:3.2pt;width:0;height:32.5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62F0A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 xml:space="preserve">dog’s tail, </w:t>
            </w:r>
          </w:p>
          <w:p w:rsidR="008B2CB4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962F0A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 xml:space="preserve">cat’s paws, </w:t>
            </w:r>
          </w:p>
          <w:p w:rsidR="008B2CB4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962F0A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Joe’s home</w:t>
            </w: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 xml:space="preserve"> </w:t>
            </w:r>
          </w:p>
          <w:p w:rsidR="008B2CB4" w:rsidRPr="004043C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866112" behindDoc="0" locked="0" layoutInCell="1" allowOverlap="1" wp14:anchorId="0C8F45F3" wp14:editId="6F7B39C4">
                      <wp:simplePos x="0" y="0"/>
                      <wp:positionH relativeFrom="column">
                        <wp:posOffset>2328270</wp:posOffset>
                      </wp:positionH>
                      <wp:positionV relativeFrom="paragraph">
                        <wp:posOffset>87486</wp:posOffset>
                      </wp:positionV>
                      <wp:extent cx="938590" cy="409575"/>
                      <wp:effectExtent l="0" t="0" r="0" b="0"/>
                      <wp:wrapNone/>
                      <wp:docPr id="24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2CB4" w:rsidRPr="00BD7585" w:rsidRDefault="008B2CB4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8F45F3" id="_x0000_s1042" type="#_x0000_t202" style="position:absolute;left:0;text-align:left;margin-left:183.35pt;margin-top:6.9pt;width:73.9pt;height:32.25pt;z-index:251866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" filled="f" stroked="f">
                      <v:textbox>
                        <w:txbxContent>
                          <w:p w:rsidR="008B2CB4" w:rsidRPr="00BD7585" w:rsidRDefault="008B2CB4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863040" behindDoc="0" locked="0" layoutInCell="1" allowOverlap="1" wp14:anchorId="656400C6" wp14:editId="487E8D69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73660</wp:posOffset>
                      </wp:positionV>
                      <wp:extent cx="0" cy="413547"/>
                      <wp:effectExtent l="76200" t="38100" r="57150" b="62865"/>
                      <wp:wrapNone/>
                      <wp:docPr id="256" name="Straight Arrow Connector 2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CA13A28" id="Straight Arrow Connector 256" o:spid="_x0000_s1026" type="#_x0000_t32" style="position:absolute;margin-left:165.75pt;margin-top:5.8pt;width:0;height:32.55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bought</w:t>
            </w:r>
          </w:p>
          <w:p w:rsidR="008B2CB4" w:rsidRPr="004043C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4043C0"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  <w:t>brought</w:t>
            </w:r>
          </w:p>
          <w:p w:rsidR="008B2CB4" w:rsidRPr="004043C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867136" behindDoc="0" locked="0" layoutInCell="1" allowOverlap="1" wp14:anchorId="3A03DB0C" wp14:editId="40F73666">
                      <wp:simplePos x="0" y="0"/>
                      <wp:positionH relativeFrom="column">
                        <wp:posOffset>2355215</wp:posOffset>
                      </wp:positionH>
                      <wp:positionV relativeFrom="paragraph">
                        <wp:posOffset>128905</wp:posOffset>
                      </wp:positionV>
                      <wp:extent cx="706120" cy="1404620"/>
                      <wp:effectExtent l="0" t="0" r="0" b="0"/>
                      <wp:wrapNone/>
                      <wp:docPr id="25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1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2CB4" w:rsidRPr="00BD7585" w:rsidRDefault="008B2CB4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  <w:t>Taken from the National Curriculum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3A03DB0C" id="_x0000_s1043" type="#_x0000_t202" style="position:absolute;left:0;text-align:left;margin-left:185.45pt;margin-top:10.15pt;width:55.6pt;height:110.6pt;z-index:2518671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" filled="f" stroked="f">
                      <v:textbox style="mso-fit-shape-to-text:t">
                        <w:txbxContent>
                          <w:p w:rsidR="008B2CB4" w:rsidRPr="00BD7585" w:rsidRDefault="008B2CB4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  <w:t>Taken from the National Curriculum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buy</w:t>
            </w:r>
          </w:p>
          <w:p w:rsidR="008B2CB4" w:rsidRPr="00814A8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00B05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 wp14:anchorId="66EEB521" wp14:editId="6EA7972A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45085</wp:posOffset>
                      </wp:positionV>
                      <wp:extent cx="0" cy="302895"/>
                      <wp:effectExtent l="76200" t="38100" r="57150" b="59055"/>
                      <wp:wrapNone/>
                      <wp:docPr id="258" name="Straight Arrow Connector 2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289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00B05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FA3FF60" id="Straight Arrow Connector 258" o:spid="_x0000_s1026" type="#_x0000_t32" style="position:absolute;margin-left:165.75pt;margin-top:3.55pt;width:0;height:23.85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" strokecolor="#00b050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continue</w:t>
            </w:r>
          </w:p>
          <w:p w:rsidR="008B2CB4" w:rsidRPr="00814A8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experiment</w:t>
            </w:r>
          </w:p>
          <w:p w:rsidR="008B2CB4" w:rsidRDefault="008B2CB4" w:rsidP="008B2CB4">
            <w:pPr>
              <w:spacing w:after="0" w:line="240" w:lineRule="auto"/>
              <w:jc w:val="center"/>
              <w:rPr>
                <w:rFonts w:ascii="XCCW Joined 5a" w:hAnsi="XCCW Joined 5a" w:cstheme="minorHAnsi"/>
                <w:b/>
                <w:sz w:val="16"/>
                <w:szCs w:val="20"/>
                <w:lang w:val="en-GB"/>
              </w:rPr>
            </w:pPr>
          </w:p>
          <w:p w:rsidR="008B2CB4" w:rsidRPr="00814A80" w:rsidRDefault="008B2CB4" w:rsidP="008B2CB4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814A80">
              <w:rPr>
                <w:rFonts w:ascii="XCCW Joined 5a" w:hAnsi="XCCW Joined 5a" w:cstheme="minorHAnsi"/>
                <w:b/>
                <w:sz w:val="16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6"/>
                <w:szCs w:val="20"/>
                <w:lang w:val="en-GB"/>
              </w:rPr>
              <w:t>succession, rebellion, hierarchy</w:t>
            </w:r>
          </w:p>
        </w:tc>
      </w:tr>
      <w:tr w:rsidR="008B2CB4" w:rsidRPr="00600902" w:rsidTr="00A44DF0">
        <w:trPr>
          <w:trHeight w:hRule="exact" w:val="3839"/>
        </w:trPr>
        <w:tc>
          <w:tcPr>
            <w:tcW w:w="5616" w:type="dxa"/>
            <w:tcMar>
              <w:top w:w="141" w:type="dxa"/>
              <w:bottom w:w="0" w:type="dxa"/>
            </w:tcMar>
          </w:tcPr>
          <w:p w:rsidR="008B2CB4" w:rsidRPr="00814A80" w:rsidRDefault="008B2CB4" w:rsidP="008B2CB4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bookmarkStart w:id="1" w:name="_GoBack" w:colFirst="2" w:colLast="2"/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30</w:t>
            </w:r>
            <w:r w:rsidRPr="00A044D6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September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8B2CB4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885568" behindDoc="0" locked="0" layoutInCell="1" allowOverlap="1" wp14:anchorId="7106BA03" wp14:editId="2A1AF4F6">
                      <wp:simplePos x="0" y="0"/>
                      <wp:positionH relativeFrom="column">
                        <wp:posOffset>2346960</wp:posOffset>
                      </wp:positionH>
                      <wp:positionV relativeFrom="paragraph">
                        <wp:posOffset>164465</wp:posOffset>
                      </wp:positionV>
                      <wp:extent cx="762000" cy="600075"/>
                      <wp:effectExtent l="0" t="0" r="0" b="0"/>
                      <wp:wrapNone/>
                      <wp:docPr id="25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2CB4" w:rsidRPr="00BD7585" w:rsidRDefault="008B2CB4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06BA03" id="_x0000_s1044" type="#_x0000_t202" style="position:absolute;left:0;text-align:left;margin-left:184.8pt;margin-top:12.95pt;width:60pt;height:47.25pt;z-index:251885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" filled="f" stroked="f">
                      <v:textbox>
                        <w:txbxContent>
                          <w:p w:rsidR="008B2CB4" w:rsidRPr="00BD7585" w:rsidRDefault="008B2CB4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B2CB4" w:rsidRPr="00814A8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044D6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888640" behindDoc="0" locked="0" layoutInCell="1" allowOverlap="1" wp14:anchorId="67343C2F" wp14:editId="59F5C777">
                      <wp:simplePos x="0" y="0"/>
                      <wp:positionH relativeFrom="column">
                        <wp:posOffset>2113472</wp:posOffset>
                      </wp:positionH>
                      <wp:positionV relativeFrom="paragraph">
                        <wp:posOffset>40640</wp:posOffset>
                      </wp:positionV>
                      <wp:extent cx="0" cy="413547"/>
                      <wp:effectExtent l="76200" t="38100" r="57150" b="62865"/>
                      <wp:wrapNone/>
                      <wp:docPr id="260" name="Straight Arrow Connector 2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B52D4D" id="Straight Arrow Connector 260" o:spid="_x0000_s1026" type="#_x0000_t32" style="position:absolute;margin-left:166.4pt;margin-top:3.2pt;width:0;height:32.55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62F0A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 xml:space="preserve">dog’s tail, </w:t>
            </w:r>
          </w:p>
          <w:p w:rsidR="008B2CB4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962F0A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 xml:space="preserve">cat’s paws, </w:t>
            </w:r>
          </w:p>
          <w:p w:rsidR="008B2CB4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962F0A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Joe’s home</w:t>
            </w: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 xml:space="preserve"> </w:t>
            </w:r>
          </w:p>
          <w:p w:rsidR="008B2CB4" w:rsidRPr="004043C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886592" behindDoc="0" locked="0" layoutInCell="1" allowOverlap="1" wp14:anchorId="44F20BC1" wp14:editId="14B9B7B1">
                      <wp:simplePos x="0" y="0"/>
                      <wp:positionH relativeFrom="column">
                        <wp:posOffset>2328270</wp:posOffset>
                      </wp:positionH>
                      <wp:positionV relativeFrom="paragraph">
                        <wp:posOffset>87486</wp:posOffset>
                      </wp:positionV>
                      <wp:extent cx="938590" cy="409575"/>
                      <wp:effectExtent l="0" t="0" r="0" b="0"/>
                      <wp:wrapNone/>
                      <wp:docPr id="26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2CB4" w:rsidRPr="00BD7585" w:rsidRDefault="008B2CB4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F20BC1" id="_x0000_s1045" type="#_x0000_t202" style="position:absolute;left:0;text-align:left;margin-left:183.35pt;margin-top:6.9pt;width:73.9pt;height:32.25pt;z-index:251886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" filled="f" stroked="f">
                      <v:textbox>
                        <w:txbxContent>
                          <w:p w:rsidR="008B2CB4" w:rsidRPr="00BD7585" w:rsidRDefault="008B2CB4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 wp14:anchorId="33C8CD34" wp14:editId="39751DCE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73660</wp:posOffset>
                      </wp:positionV>
                      <wp:extent cx="0" cy="413547"/>
                      <wp:effectExtent l="76200" t="38100" r="57150" b="62865"/>
                      <wp:wrapNone/>
                      <wp:docPr id="268" name="Straight Arrow Connector 2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4881C45" id="Straight Arrow Connector 268" o:spid="_x0000_s1026" type="#_x0000_t32" style="position:absolute;margin-left:165.75pt;margin-top:5.8pt;width:0;height:32.55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bought</w:t>
            </w:r>
          </w:p>
          <w:p w:rsidR="008B2CB4" w:rsidRPr="004043C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4043C0"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  <w:t>brought</w:t>
            </w:r>
          </w:p>
          <w:p w:rsidR="008B2CB4" w:rsidRPr="004043C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887616" behindDoc="0" locked="0" layoutInCell="1" allowOverlap="1" wp14:anchorId="5D05407A" wp14:editId="2D875D97">
                      <wp:simplePos x="0" y="0"/>
                      <wp:positionH relativeFrom="column">
                        <wp:posOffset>2355215</wp:posOffset>
                      </wp:positionH>
                      <wp:positionV relativeFrom="paragraph">
                        <wp:posOffset>128905</wp:posOffset>
                      </wp:positionV>
                      <wp:extent cx="706120" cy="1404620"/>
                      <wp:effectExtent l="0" t="0" r="0" b="0"/>
                      <wp:wrapNone/>
                      <wp:docPr id="26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1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2CB4" w:rsidRPr="00BD7585" w:rsidRDefault="008B2CB4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  <w:t>Taken from the National Curriculum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5D05407A" id="_x0000_s1046" type="#_x0000_t202" style="position:absolute;left:0;text-align:left;margin-left:185.45pt;margin-top:10.15pt;width:55.6pt;height:110.6pt;z-index:2518876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" filled="f" stroked="f">
                      <v:textbox style="mso-fit-shape-to-text:t">
                        <w:txbxContent>
                          <w:p w:rsidR="008B2CB4" w:rsidRPr="00BD7585" w:rsidRDefault="008B2CB4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  <w:t>Taken from the National Curriculum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buy</w:t>
            </w:r>
          </w:p>
          <w:p w:rsidR="008B2CB4" w:rsidRPr="00814A8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00B05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 wp14:anchorId="3D1E3875" wp14:editId="4B68A8BC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45085</wp:posOffset>
                      </wp:positionV>
                      <wp:extent cx="0" cy="302895"/>
                      <wp:effectExtent l="76200" t="38100" r="57150" b="59055"/>
                      <wp:wrapNone/>
                      <wp:docPr id="270" name="Straight Arrow Connector 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289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00B05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2BD9FE0" id="Straight Arrow Connector 270" o:spid="_x0000_s1026" type="#_x0000_t32" style="position:absolute;margin-left:165.75pt;margin-top:3.55pt;width:0;height:23.85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" strokecolor="#00b050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continue</w:t>
            </w:r>
          </w:p>
          <w:p w:rsidR="008B2CB4" w:rsidRPr="00814A8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experiment</w:t>
            </w:r>
          </w:p>
          <w:p w:rsidR="008B2CB4" w:rsidRDefault="008B2CB4" w:rsidP="008B2CB4">
            <w:pPr>
              <w:spacing w:after="0" w:line="240" w:lineRule="auto"/>
              <w:jc w:val="center"/>
              <w:rPr>
                <w:rFonts w:ascii="XCCW Joined 5a" w:hAnsi="XCCW Joined 5a" w:cstheme="minorHAnsi"/>
                <w:b/>
                <w:sz w:val="16"/>
                <w:szCs w:val="20"/>
                <w:lang w:val="en-GB"/>
              </w:rPr>
            </w:pPr>
          </w:p>
          <w:p w:rsidR="008B2CB4" w:rsidRPr="00814A80" w:rsidRDefault="008B2CB4" w:rsidP="008B2CB4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814A80">
              <w:rPr>
                <w:rFonts w:ascii="XCCW Joined 5a" w:hAnsi="XCCW Joined 5a" w:cstheme="minorHAnsi"/>
                <w:b/>
                <w:sz w:val="16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6"/>
                <w:szCs w:val="20"/>
                <w:lang w:val="en-GB"/>
              </w:rPr>
              <w:t>succession, rebellion, hierarchy</w:t>
            </w:r>
          </w:p>
        </w:tc>
        <w:tc>
          <w:tcPr>
            <w:tcW w:w="144" w:type="dxa"/>
            <w:tcBorders>
              <w:top w:val="single" w:sz="8" w:space="0" w:color="FFFFFF"/>
              <w:bottom w:val="single" w:sz="8" w:space="0" w:color="FFFFFF"/>
            </w:tcBorders>
            <w:tcMar>
              <w:top w:w="141" w:type="dxa"/>
              <w:left w:w="0" w:type="dxa"/>
              <w:bottom w:w="0" w:type="dxa"/>
              <w:right w:w="0" w:type="dxa"/>
            </w:tcMar>
          </w:tcPr>
          <w:p w:rsidR="008B2CB4" w:rsidRPr="00E0545B" w:rsidRDefault="008B2CB4" w:rsidP="008B2CB4">
            <w:pPr>
              <w:spacing w:after="0" w:line="240" w:lineRule="auto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5616" w:type="dxa"/>
            <w:tcMar>
              <w:top w:w="141" w:type="dxa"/>
              <w:bottom w:w="0" w:type="dxa"/>
            </w:tcMar>
          </w:tcPr>
          <w:p w:rsidR="008B2CB4" w:rsidRPr="00814A80" w:rsidRDefault="008B2CB4" w:rsidP="008B2CB4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30</w:t>
            </w:r>
            <w:r w:rsidRPr="00A044D6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September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8B2CB4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891712" behindDoc="0" locked="0" layoutInCell="1" allowOverlap="1" wp14:anchorId="0A31A950" wp14:editId="2E390858">
                      <wp:simplePos x="0" y="0"/>
                      <wp:positionH relativeFrom="column">
                        <wp:posOffset>2346960</wp:posOffset>
                      </wp:positionH>
                      <wp:positionV relativeFrom="paragraph">
                        <wp:posOffset>164465</wp:posOffset>
                      </wp:positionV>
                      <wp:extent cx="762000" cy="600075"/>
                      <wp:effectExtent l="0" t="0" r="0" b="0"/>
                      <wp:wrapNone/>
                      <wp:docPr id="27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2CB4" w:rsidRPr="00BD7585" w:rsidRDefault="008B2CB4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31A950" id="_x0000_s1047" type="#_x0000_t202" style="position:absolute;left:0;text-align:left;margin-left:184.8pt;margin-top:12.95pt;width:60pt;height:47.25pt;z-index:251891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" filled="f" stroked="f">
                      <v:textbox>
                        <w:txbxContent>
                          <w:p w:rsidR="008B2CB4" w:rsidRPr="00BD7585" w:rsidRDefault="008B2CB4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B2CB4" w:rsidRPr="00814A8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044D6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894784" behindDoc="0" locked="0" layoutInCell="1" allowOverlap="1" wp14:anchorId="5D01DB95" wp14:editId="2B51BE3E">
                      <wp:simplePos x="0" y="0"/>
                      <wp:positionH relativeFrom="column">
                        <wp:posOffset>2113472</wp:posOffset>
                      </wp:positionH>
                      <wp:positionV relativeFrom="paragraph">
                        <wp:posOffset>40640</wp:posOffset>
                      </wp:positionV>
                      <wp:extent cx="0" cy="413547"/>
                      <wp:effectExtent l="76200" t="38100" r="57150" b="62865"/>
                      <wp:wrapNone/>
                      <wp:docPr id="272" name="Straight Arrow Connector 2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F576D35" id="Straight Arrow Connector 272" o:spid="_x0000_s1026" type="#_x0000_t32" style="position:absolute;margin-left:166.4pt;margin-top:3.2pt;width:0;height:32.55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62F0A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 xml:space="preserve">dog’s tail, </w:t>
            </w:r>
          </w:p>
          <w:p w:rsidR="008B2CB4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962F0A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 xml:space="preserve">cat’s paws, </w:t>
            </w:r>
          </w:p>
          <w:p w:rsidR="008B2CB4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962F0A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Joe’s home</w:t>
            </w: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 xml:space="preserve"> </w:t>
            </w:r>
          </w:p>
          <w:p w:rsidR="008B2CB4" w:rsidRPr="004043C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892736" behindDoc="0" locked="0" layoutInCell="1" allowOverlap="1" wp14:anchorId="79FC2590" wp14:editId="593A0BBC">
                      <wp:simplePos x="0" y="0"/>
                      <wp:positionH relativeFrom="column">
                        <wp:posOffset>2328270</wp:posOffset>
                      </wp:positionH>
                      <wp:positionV relativeFrom="paragraph">
                        <wp:posOffset>87486</wp:posOffset>
                      </wp:positionV>
                      <wp:extent cx="938590" cy="409575"/>
                      <wp:effectExtent l="0" t="0" r="0" b="0"/>
                      <wp:wrapNone/>
                      <wp:docPr id="27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2CB4" w:rsidRPr="00BD7585" w:rsidRDefault="008B2CB4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FC2590" id="_x0000_s1048" type="#_x0000_t202" style="position:absolute;left:0;text-align:left;margin-left:183.35pt;margin-top:6.9pt;width:73.9pt;height:32.25pt;z-index:251892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" filled="f" stroked="f">
                      <v:textbox>
                        <w:txbxContent>
                          <w:p w:rsidR="008B2CB4" w:rsidRPr="00BD7585" w:rsidRDefault="008B2CB4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889664" behindDoc="0" locked="0" layoutInCell="1" allowOverlap="1" wp14:anchorId="22E1000B" wp14:editId="2CCB6A2F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73660</wp:posOffset>
                      </wp:positionV>
                      <wp:extent cx="0" cy="413547"/>
                      <wp:effectExtent l="76200" t="38100" r="57150" b="62865"/>
                      <wp:wrapNone/>
                      <wp:docPr id="192" name="Straight Arrow Connector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A40F0D9" id="Straight Arrow Connector 192" o:spid="_x0000_s1026" type="#_x0000_t32" style="position:absolute;margin-left:165.75pt;margin-top:5.8pt;width:0;height:32.55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bought</w:t>
            </w:r>
          </w:p>
          <w:p w:rsidR="008B2CB4" w:rsidRPr="004043C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4043C0"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  <w:t>brought</w:t>
            </w:r>
          </w:p>
          <w:p w:rsidR="008B2CB4" w:rsidRPr="004043C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893760" behindDoc="0" locked="0" layoutInCell="1" allowOverlap="1" wp14:anchorId="12B54BCB" wp14:editId="50295F7F">
                      <wp:simplePos x="0" y="0"/>
                      <wp:positionH relativeFrom="column">
                        <wp:posOffset>2355215</wp:posOffset>
                      </wp:positionH>
                      <wp:positionV relativeFrom="paragraph">
                        <wp:posOffset>128905</wp:posOffset>
                      </wp:positionV>
                      <wp:extent cx="706120" cy="1404620"/>
                      <wp:effectExtent l="0" t="0" r="0" b="0"/>
                      <wp:wrapNone/>
                      <wp:docPr id="19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1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2CB4" w:rsidRPr="00BD7585" w:rsidRDefault="008B2CB4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  <w:t>Taken from the National Curriculum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12B54BCB" id="_x0000_s1049" type="#_x0000_t202" style="position:absolute;left:0;text-align:left;margin-left:185.45pt;margin-top:10.15pt;width:55.6pt;height:110.6pt;z-index:2518937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" filled="f" stroked="f">
                      <v:textbox style="mso-fit-shape-to-text:t">
                        <w:txbxContent>
                          <w:p w:rsidR="008B2CB4" w:rsidRPr="00BD7585" w:rsidRDefault="008B2CB4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  <w:t>Taken from the National Curriculum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buy</w:t>
            </w:r>
          </w:p>
          <w:p w:rsidR="008B2CB4" w:rsidRPr="00814A8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00B05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890688" behindDoc="0" locked="0" layoutInCell="1" allowOverlap="1" wp14:anchorId="5E41602E" wp14:editId="0D13A4C6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45085</wp:posOffset>
                      </wp:positionV>
                      <wp:extent cx="0" cy="302895"/>
                      <wp:effectExtent l="76200" t="38100" r="57150" b="59055"/>
                      <wp:wrapNone/>
                      <wp:docPr id="194" name="Straight Arrow Connector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289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00B05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046F7FB" id="Straight Arrow Connector 194" o:spid="_x0000_s1026" type="#_x0000_t32" style="position:absolute;margin-left:165.75pt;margin-top:3.55pt;width:0;height:23.85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" strokecolor="#00b050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continue</w:t>
            </w:r>
          </w:p>
          <w:p w:rsidR="008B2CB4" w:rsidRPr="00814A80" w:rsidRDefault="008B2CB4" w:rsidP="008B2CB4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experiment</w:t>
            </w:r>
          </w:p>
          <w:p w:rsidR="008B2CB4" w:rsidRDefault="008B2CB4" w:rsidP="008B2CB4">
            <w:pPr>
              <w:spacing w:after="0" w:line="240" w:lineRule="auto"/>
              <w:jc w:val="center"/>
              <w:rPr>
                <w:rFonts w:ascii="XCCW Joined 5a" w:hAnsi="XCCW Joined 5a" w:cstheme="minorHAnsi"/>
                <w:b/>
                <w:sz w:val="16"/>
                <w:szCs w:val="20"/>
                <w:lang w:val="en-GB"/>
              </w:rPr>
            </w:pPr>
          </w:p>
          <w:p w:rsidR="008B2CB4" w:rsidRPr="00814A80" w:rsidRDefault="008B2CB4" w:rsidP="008B2CB4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814A80">
              <w:rPr>
                <w:rFonts w:ascii="XCCW Joined 5a" w:hAnsi="XCCW Joined 5a" w:cstheme="minorHAnsi"/>
                <w:b/>
                <w:sz w:val="16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6"/>
                <w:szCs w:val="20"/>
                <w:lang w:val="en-GB"/>
              </w:rPr>
              <w:t>succession, rebellion, hierarchy</w:t>
            </w:r>
          </w:p>
        </w:tc>
      </w:tr>
    </w:tbl>
    <w:bookmarkStart w:id="2" w:name="Blank_MP1_panel3"/>
    <w:bookmarkStart w:id="3" w:name="Blank_MP1_panel5"/>
    <w:bookmarkStart w:id="4" w:name="Blank_MP1_panel7"/>
    <w:bookmarkEnd w:id="2"/>
    <w:bookmarkEnd w:id="3"/>
    <w:bookmarkEnd w:id="4"/>
    <w:bookmarkEnd w:id="1"/>
    <w:p w:rsidR="004377AF" w:rsidRPr="00600902" w:rsidRDefault="00511452">
      <w:pPr>
        <w:spacing w:after="0" w:line="20" w:lineRule="exact"/>
        <w:rPr>
          <w:lang w:val="en-GB"/>
        </w:rPr>
      </w:pP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0" locked="1" layoutInCell="0" allowOverlap="1">
                <wp:simplePos x="0" y="0"/>
                <wp:positionH relativeFrom="page">
                  <wp:posOffset>168275</wp:posOffset>
                </wp:positionH>
                <wp:positionV relativeFrom="page">
                  <wp:posOffset>467995</wp:posOffset>
                </wp:positionV>
                <wp:extent cx="3566160" cy="2438400"/>
                <wp:effectExtent l="6350" t="10795" r="8890" b="8255"/>
                <wp:wrapNone/>
                <wp:docPr id="8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AE84FE" id="AutoShape 9" o:spid="_x0000_s1026" style="position:absolute;margin-left:13.25pt;margin-top:36.85pt;width:280.8pt;height:192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168" behindDoc="0" locked="1" layoutInCell="0" allowOverlap="1">
                <wp:simplePos x="0" y="0"/>
                <wp:positionH relativeFrom="page">
                  <wp:posOffset>3825875</wp:posOffset>
                </wp:positionH>
                <wp:positionV relativeFrom="page">
                  <wp:posOffset>467995</wp:posOffset>
                </wp:positionV>
                <wp:extent cx="3566160" cy="2438400"/>
                <wp:effectExtent l="6350" t="10795" r="8890" b="8255"/>
                <wp:wrapNone/>
                <wp:docPr id="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E58B236" id="AutoShape 8" o:spid="_x0000_s1026" style="position:absolute;margin-left:301.25pt;margin-top:36.85pt;width:280.8pt;height:192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1" layoutInCell="0" allowOverlap="1">
                <wp:simplePos x="0" y="0"/>
                <wp:positionH relativeFrom="page">
                  <wp:posOffset>168275</wp:posOffset>
                </wp:positionH>
                <wp:positionV relativeFrom="page">
                  <wp:posOffset>2906395</wp:posOffset>
                </wp:positionV>
                <wp:extent cx="3566160" cy="2438400"/>
                <wp:effectExtent l="6350" t="10795" r="8890" b="8255"/>
                <wp:wrapNone/>
                <wp:docPr id="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108AD87" id="AutoShape 7" o:spid="_x0000_s1026" style="position:absolute;margin-left:13.25pt;margin-top:228.85pt;width:280.8pt;height:192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1" layoutInCell="0" allowOverlap="1">
                <wp:simplePos x="0" y="0"/>
                <wp:positionH relativeFrom="page">
                  <wp:posOffset>3825875</wp:posOffset>
                </wp:positionH>
                <wp:positionV relativeFrom="page">
                  <wp:posOffset>2906395</wp:posOffset>
                </wp:positionV>
                <wp:extent cx="3566160" cy="2438400"/>
                <wp:effectExtent l="6350" t="10795" r="8890" b="8255"/>
                <wp:wrapNone/>
                <wp:docPr id="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059A6EE" id="AutoShape 6" o:spid="_x0000_s1026" style="position:absolute;margin-left:301.25pt;margin-top:228.85pt;width:280.8pt;height:192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1" layoutInCell="0" allowOverlap="1">
                <wp:simplePos x="0" y="0"/>
                <wp:positionH relativeFrom="page">
                  <wp:posOffset>168275</wp:posOffset>
                </wp:positionH>
                <wp:positionV relativeFrom="page">
                  <wp:posOffset>5344795</wp:posOffset>
                </wp:positionV>
                <wp:extent cx="3566160" cy="2438400"/>
                <wp:effectExtent l="6350" t="10795" r="8890" b="8255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228F71C" id="AutoShape 5" o:spid="_x0000_s1026" style="position:absolute;margin-left:13.25pt;margin-top:420.85pt;width:280.8pt;height:19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>
                <wp:simplePos x="0" y="0"/>
                <wp:positionH relativeFrom="page">
                  <wp:posOffset>3825875</wp:posOffset>
                </wp:positionH>
                <wp:positionV relativeFrom="page">
                  <wp:posOffset>5344795</wp:posOffset>
                </wp:positionV>
                <wp:extent cx="3566160" cy="2438400"/>
                <wp:effectExtent l="6350" t="10795" r="8890" b="8255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9C8563" id="AutoShape 4" o:spid="_x0000_s1026" style="position:absolute;margin-left:301.25pt;margin-top:420.85pt;width:280.8pt;height:192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1" layoutInCell="0" allowOverlap="1">
                <wp:simplePos x="0" y="0"/>
                <wp:positionH relativeFrom="page">
                  <wp:posOffset>168275</wp:posOffset>
                </wp:positionH>
                <wp:positionV relativeFrom="page">
                  <wp:posOffset>7783195</wp:posOffset>
                </wp:positionV>
                <wp:extent cx="3566160" cy="2438400"/>
                <wp:effectExtent l="6350" t="10795" r="8890" b="825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7FD758C" id="AutoShape 3" o:spid="_x0000_s1026" style="position:absolute;margin-left:13.25pt;margin-top:612.85pt;width:280.8pt;height:192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1" layoutInCell="0" allowOverlap="1">
                <wp:simplePos x="0" y="0"/>
                <wp:positionH relativeFrom="page">
                  <wp:posOffset>3825875</wp:posOffset>
                </wp:positionH>
                <wp:positionV relativeFrom="page">
                  <wp:posOffset>7783195</wp:posOffset>
                </wp:positionV>
                <wp:extent cx="3566160" cy="2438400"/>
                <wp:effectExtent l="6350" t="10795" r="8890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5D54C38" id="AutoShape 2" o:spid="_x0000_s1026" style="position:absolute;margin-left:301.25pt;margin-top:612.85pt;width:280.8pt;height:192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</w:p>
    <w:p w:rsidR="004377AF" w:rsidRPr="00600902" w:rsidRDefault="004377AF">
      <w:pPr>
        <w:spacing w:after="0" w:line="20" w:lineRule="exact"/>
        <w:rPr>
          <w:lang w:val="en-GB"/>
        </w:rPr>
      </w:pPr>
    </w:p>
    <w:sectPr w:rsidR="004377AF" w:rsidRPr="00600902">
      <w:pgSz w:w="11905" w:h="16837"/>
      <w:pgMar w:top="735" w:right="446" w:bottom="623" w:left="389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5a">
    <w:altName w:val="Arabic Typesetting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7AF"/>
    <w:rsid w:val="000D0D07"/>
    <w:rsid w:val="000D5F54"/>
    <w:rsid w:val="001067BA"/>
    <w:rsid w:val="001617B9"/>
    <w:rsid w:val="00164BE9"/>
    <w:rsid w:val="00164ED7"/>
    <w:rsid w:val="00210396"/>
    <w:rsid w:val="002B193D"/>
    <w:rsid w:val="002B5F08"/>
    <w:rsid w:val="0032391D"/>
    <w:rsid w:val="003516CA"/>
    <w:rsid w:val="0037168A"/>
    <w:rsid w:val="003963C8"/>
    <w:rsid w:val="004043C0"/>
    <w:rsid w:val="00405B3C"/>
    <w:rsid w:val="00430CB0"/>
    <w:rsid w:val="004377AF"/>
    <w:rsid w:val="004A75CE"/>
    <w:rsid w:val="004E22A9"/>
    <w:rsid w:val="00511452"/>
    <w:rsid w:val="00555151"/>
    <w:rsid w:val="00584A35"/>
    <w:rsid w:val="00590C46"/>
    <w:rsid w:val="005C4D1D"/>
    <w:rsid w:val="005E2BFA"/>
    <w:rsid w:val="00600902"/>
    <w:rsid w:val="0064738A"/>
    <w:rsid w:val="00681CA3"/>
    <w:rsid w:val="00690BE5"/>
    <w:rsid w:val="006A300A"/>
    <w:rsid w:val="006C7A08"/>
    <w:rsid w:val="0074662C"/>
    <w:rsid w:val="00814A80"/>
    <w:rsid w:val="00852786"/>
    <w:rsid w:val="00870370"/>
    <w:rsid w:val="008804A8"/>
    <w:rsid w:val="008B2CB4"/>
    <w:rsid w:val="008D23C9"/>
    <w:rsid w:val="008E78F9"/>
    <w:rsid w:val="008F6EC5"/>
    <w:rsid w:val="00962F0A"/>
    <w:rsid w:val="00967345"/>
    <w:rsid w:val="009F3B6D"/>
    <w:rsid w:val="00A044D6"/>
    <w:rsid w:val="00A44CED"/>
    <w:rsid w:val="00A44DF0"/>
    <w:rsid w:val="00A50745"/>
    <w:rsid w:val="00AE378D"/>
    <w:rsid w:val="00AF312A"/>
    <w:rsid w:val="00AF3F4F"/>
    <w:rsid w:val="00B13C37"/>
    <w:rsid w:val="00B96DEB"/>
    <w:rsid w:val="00BD7585"/>
    <w:rsid w:val="00BE1632"/>
    <w:rsid w:val="00BE4B11"/>
    <w:rsid w:val="00BF1356"/>
    <w:rsid w:val="00BF5642"/>
    <w:rsid w:val="00BF6365"/>
    <w:rsid w:val="00C416BE"/>
    <w:rsid w:val="00C45A52"/>
    <w:rsid w:val="00C546BD"/>
    <w:rsid w:val="00C618AF"/>
    <w:rsid w:val="00C937A0"/>
    <w:rsid w:val="00CA3E23"/>
    <w:rsid w:val="00CC7B00"/>
    <w:rsid w:val="00D75C50"/>
    <w:rsid w:val="00D76803"/>
    <w:rsid w:val="00DC4BF7"/>
    <w:rsid w:val="00DE6FB3"/>
    <w:rsid w:val="00DF49A4"/>
    <w:rsid w:val="00EC1C00"/>
    <w:rsid w:val="00F0028F"/>
    <w:rsid w:val="00F5115C"/>
    <w:rsid w:val="00F9078A"/>
    <w:rsid w:val="00FB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227450"/>
  <w15:docId w15:val="{7BDEB812-A362-4A8D-819D-73CC00363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veryStyle1-3223596">
    <w:name w:val="Avery Style 1-3223596"/>
    <w:uiPriority w:val="99"/>
    <w:pPr>
      <w:spacing w:after="0" w:line="240" w:lineRule="auto"/>
      <w:ind w:left="168" w:right="168"/>
    </w:pPr>
    <w:rPr>
      <w:bCs/>
      <w:color w:val="000000"/>
      <w:sz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03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3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A5C43C-B012-4A02-A11E-8CB8F8A8C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E685FD4D</Template>
  <TotalTime>110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Avery Products Template</vt:lpstr>
    </vt:vector>
  </TitlesOfParts>
  <Company>Avery UK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Avery Products Template</dc:title>
  <dc:subject>Avery Products Template</dc:subject>
  <dc:creator>Avery Products Corporation</dc:creator>
  <cp:keywords>Avery, Templates</cp:keywords>
  <dc:description>Copyright 2017 Avery Products Corporation. All rights reserved.</dc:description>
  <cp:lastModifiedBy>Georgina Tallboy</cp:lastModifiedBy>
  <cp:revision>6</cp:revision>
  <cp:lastPrinted>2022-09-09T12:18:00Z</cp:lastPrinted>
  <dcterms:created xsi:type="dcterms:W3CDTF">2022-09-09T12:26:00Z</dcterms:created>
  <dcterms:modified xsi:type="dcterms:W3CDTF">2022-09-12T12:23:00Z</dcterms:modified>
  <cp:category>Avery Products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tGroup">
    <vt:lpwstr>A-0004-01</vt:lpwstr>
  </property>
</Properties>
</file>