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843E31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00928" behindDoc="0" locked="0" layoutInCell="1" allowOverlap="1" wp14:anchorId="031DA6F9" wp14:editId="239B5EBF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1DA6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7.05pt;margin-top:11.6pt;width:60pt;height:47.25pt;z-index:251900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A8E9963" wp14:editId="6B9F26D5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9E26F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5" o:spid="_x0000_s1026" type="#_x0000_t32" style="position:absolute;margin-left:167.1pt;margin-top:1.9pt;width:0;height:32.5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dpBgIAAHgEAAAOAAAAZHJzL2Uyb0RvYy54bWysVNuO0zAQfUfiHyy/07S72w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53A1983D" wp14:editId="795A347F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DF6A5C" id="Straight Arrow Connector 11" o:spid="_x0000_s1026" type="#_x0000_t32" style="position:absolute;margin-left:165.75pt;margin-top:4.4pt;width:0;height:32.5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zKn78+sBAABC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01952" behindDoc="0" locked="0" layoutInCell="1" allowOverlap="1" wp14:anchorId="149CF243" wp14:editId="6406AD35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9CF243" id="_x0000_s1027" type="#_x0000_t202" style="position:absolute;left:0;text-align:left;margin-left:183.35pt;margin-top:6.9pt;width:73.9pt;height:32.25pt;z-index:251901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ARcrHoDQIA&#10;APk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02976" behindDoc="0" locked="0" layoutInCell="1" allowOverlap="1" wp14:anchorId="6F2FC549" wp14:editId="16B0651A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F2FC549" id="_x0000_s1028" type="#_x0000_t202" style="position:absolute;left:0;text-align:left;margin-left:189.15pt;margin-top:11pt;width:55.6pt;height:110.6pt;z-index:2519029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0823595C" wp14:editId="4F27D9C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D3FDD3" id="Straight Arrow Connector 12" o:spid="_x0000_s1026" type="#_x0000_t32" style="position:absolute;margin-left:165.75pt;margin-top:.75pt;width:0;height:23.8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pzvBAIAAHY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CbhpzvBAIAAHY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43E31" w:rsidRPr="00E0545B" w:rsidRDefault="00843E31" w:rsidP="00843E31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07072" behindDoc="0" locked="0" layoutInCell="1" allowOverlap="1" wp14:anchorId="5297367B" wp14:editId="0E11FD4E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19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97367B" id="_x0000_s1029" type="#_x0000_t202" style="position:absolute;left:0;text-align:left;margin-left:187.05pt;margin-top:11.6pt;width:60pt;height:47.25pt;z-index:25190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632F4D09" wp14:editId="28AB38D9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197" name="Straight Arrow Connecto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5E42B5" id="Straight Arrow Connector 197" o:spid="_x0000_s1026" type="#_x0000_t32" style="position:absolute;margin-left:167.1pt;margin-top:1.9pt;width:0;height:32.5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4BB0A9DC" wp14:editId="53712C45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198" name="Straight Arrow Connecto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B54477" id="Straight Arrow Connector 198" o:spid="_x0000_s1026" type="#_x0000_t32" style="position:absolute;margin-left:165.75pt;margin-top:4.4pt;width:0;height:32.5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08096" behindDoc="0" locked="0" layoutInCell="1" allowOverlap="1" wp14:anchorId="37BC3A9E" wp14:editId="4B219A49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C3A9E" id="_x0000_s1030" type="#_x0000_t202" style="position:absolute;left:0;text-align:left;margin-left:183.35pt;margin-top:6.9pt;width:73.9pt;height:32.25pt;z-index:25190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09120" behindDoc="0" locked="0" layoutInCell="1" allowOverlap="1" wp14:anchorId="6328C905" wp14:editId="2EB4B13D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328C905" id="_x0000_s1031" type="#_x0000_t202" style="position:absolute;left:0;text-align:left;margin-left:189.15pt;margin-top:11pt;width:55.6pt;height:110.6pt;z-index:251909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650044A1" wp14:editId="5655BBA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01" name="Straight Arrow Connector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E3D5BE" id="Straight Arrow Connector 201" o:spid="_x0000_s1026" type="#_x0000_t32" style="position:absolute;margin-left:165.75pt;margin-top:.75pt;width:0;height:23.8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AFMekfBAIAAHg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</w:tr>
      <w:tr w:rsidR="00843E31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27552" behindDoc="0" locked="0" layoutInCell="1" allowOverlap="1" wp14:anchorId="009D2405" wp14:editId="277B96BB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D2405" id="_x0000_s1032" type="#_x0000_t202" style="position:absolute;left:0;text-align:left;margin-left:187.05pt;margin-top:11.6pt;width:60pt;height:47.25pt;z-index:251927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4B523F47" wp14:editId="2D5266BD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203" name="Straight Arrow Connecto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6254BA" id="Straight Arrow Connector 203" o:spid="_x0000_s1026" type="#_x0000_t32" style="position:absolute;margin-left:167.1pt;margin-top:1.9pt;width:0;height:32.5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scpBQIAAHgEAAAOAAAAZHJzL2Uyb0RvYy54bWysVNuO0zAQfUfiHyy/06Tt7o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4D3C3E05" wp14:editId="1B242C1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04" name="Straight Arrow Connector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285EF5" id="Straight Arrow Connector 204" o:spid="_x0000_s1026" type="#_x0000_t32" style="position:absolute;margin-left:165.75pt;margin-top:4.4pt;width:0;height:32.5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E8B+9e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28576" behindDoc="0" locked="0" layoutInCell="1" allowOverlap="1" wp14:anchorId="55BC6C3C" wp14:editId="389119A2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C6C3C" id="_x0000_s1033" type="#_x0000_t202" style="position:absolute;left:0;text-align:left;margin-left:183.35pt;margin-top:6.9pt;width:73.9pt;height:32.25pt;z-index:251928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CoA+TcDQIA&#10;APs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29600" behindDoc="0" locked="0" layoutInCell="1" allowOverlap="1" wp14:anchorId="31911B8B" wp14:editId="26DA661C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1911B8B" id="_x0000_s1034" type="#_x0000_t202" style="position:absolute;left:0;text-align:left;margin-left:189.15pt;margin-top:11pt;width:55.6pt;height:110.6pt;z-index:251929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238C0602" wp14:editId="4DCF394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07" name="Straight Arrow Connecto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C167BA" id="Straight Arrow Connector 207" o:spid="_x0000_s1026" type="#_x0000_t32" style="position:absolute;margin-left:165.75pt;margin-top:.75pt;width:0;height:23.8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ROBWUQ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43E31" w:rsidRPr="00E0545B" w:rsidRDefault="00843E31" w:rsidP="00843E31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33696" behindDoc="0" locked="0" layoutInCell="1" allowOverlap="1" wp14:anchorId="441AB903" wp14:editId="50388646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AB903" id="_x0000_s1035" type="#_x0000_t202" style="position:absolute;left:0;text-align:left;margin-left:187.05pt;margin-top:11.6pt;width:60pt;height:47.25pt;z-index:25193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238411A2" wp14:editId="1CA54467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209" name="Straight Arrow Connecto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80FD8C" id="Straight Arrow Connector 209" o:spid="_x0000_s1026" type="#_x0000_t32" style="position:absolute;margin-left:167.1pt;margin-top:1.9pt;width:0;height:32.5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0B3DE103" wp14:editId="5FEDEF67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10" name="Straight Arrow Connecto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86610D" id="Straight Arrow Connector 210" o:spid="_x0000_s1026" type="#_x0000_t32" style="position:absolute;margin-left:165.75pt;margin-top:4.4pt;width:0;height:32.5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QKpwju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34720" behindDoc="0" locked="0" layoutInCell="1" allowOverlap="1" wp14:anchorId="46062EEA" wp14:editId="7642A171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62EEA" id="_x0000_s1036" type="#_x0000_t202" style="position:absolute;left:0;text-align:left;margin-left:183.35pt;margin-top:6.9pt;width:73.9pt;height:32.25pt;z-index:251934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35744" behindDoc="0" locked="0" layoutInCell="1" allowOverlap="1" wp14:anchorId="75387577" wp14:editId="11FF5B88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2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5387577" id="_x0000_s1037" type="#_x0000_t202" style="position:absolute;left:0;text-align:left;margin-left:189.15pt;margin-top:11pt;width:55.6pt;height:110.6pt;z-index:251935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0C672948" wp14:editId="6CA75D76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13" name="Straight Arrow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D48A87" id="Straight Arrow Connector 213" o:spid="_x0000_s1026" type="#_x0000_t32" style="position:absolute;margin-left:165.75pt;margin-top:.75pt;width:0;height:23.8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A6Ktfg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</w:tr>
      <w:tr w:rsidR="00843E31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54176" behindDoc="0" locked="0" layoutInCell="1" allowOverlap="1" wp14:anchorId="75BD893E" wp14:editId="03470F0E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D893E" id="_x0000_s1038" type="#_x0000_t202" style="position:absolute;left:0;text-align:left;margin-left:187.05pt;margin-top:11.6pt;width:60pt;height:47.25pt;z-index:251954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819458E" wp14:editId="5C8E3EA4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215" name="Straight Arrow Connecto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2B7321" id="Straight Arrow Connector 215" o:spid="_x0000_s1026" type="#_x0000_t32" style="position:absolute;margin-left:167.1pt;margin-top:1.9pt;width:0;height:32.5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5805F331" wp14:editId="774F81E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16" name="Straight Arrow Connector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69B589" id="Straight Arrow Connector 216" o:spid="_x0000_s1026" type="#_x0000_t32" style="position:absolute;margin-left:165.75pt;margin-top:4.4pt;width:0;height:32.5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TFuFyu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55200" behindDoc="0" locked="0" layoutInCell="1" allowOverlap="1" wp14:anchorId="40386D37" wp14:editId="4FC2A43B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386D37" id="_x0000_s1039" type="#_x0000_t202" style="position:absolute;left:0;text-align:left;margin-left:183.35pt;margin-top:6.9pt;width:73.9pt;height:32.25pt;z-index:251955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56224" behindDoc="0" locked="0" layoutInCell="1" allowOverlap="1" wp14:anchorId="79234FAF" wp14:editId="5AB4EE20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2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9234FAF" id="_x0000_s1040" type="#_x0000_t202" style="position:absolute;left:0;text-align:left;margin-left:189.15pt;margin-top:11pt;width:55.6pt;height:110.6pt;z-index:251956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6A201DB6" wp14:editId="6D20B205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20" name="Straight Arrow Connector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0B405D" id="Straight Arrow Connector 220" o:spid="_x0000_s1026" type="#_x0000_t32" style="position:absolute;margin-left:165.75pt;margin-top:.75pt;width:0;height:23.8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ThZBAIAAHg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DIrThZBAIAAHg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43E31" w:rsidRPr="00E0545B" w:rsidRDefault="00843E31" w:rsidP="00843E31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60320" behindDoc="0" locked="0" layoutInCell="1" allowOverlap="1" wp14:anchorId="4A898E1D" wp14:editId="1A1DD6C3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98E1D" id="_x0000_s1041" type="#_x0000_t202" style="position:absolute;left:0;text-align:left;margin-left:187.05pt;margin-top:11.6pt;width:60pt;height:47.25pt;z-index:25196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5C4C3B8" wp14:editId="68952B41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222" name="Straight Arrow Connecto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E1D4C3" id="Straight Arrow Connector 222" o:spid="_x0000_s1026" type="#_x0000_t32" style="position:absolute;margin-left:167.1pt;margin-top:1.9pt;width:0;height:32.5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3DA94C68" wp14:editId="22E50BE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23" name="Straight Arrow Connecto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09F991" id="Straight Arrow Connector 223" o:spid="_x0000_s1026" type="#_x0000_t32" style="position:absolute;margin-left:165.75pt;margin-top:4.4pt;width:0;height:32.5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Kw7zqO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61344" behindDoc="0" locked="0" layoutInCell="1" allowOverlap="1" wp14:anchorId="480723EB" wp14:editId="54F9B746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723EB" id="_x0000_s1042" type="#_x0000_t202" style="position:absolute;left:0;text-align:left;margin-left:183.35pt;margin-top:6.9pt;width:73.9pt;height:32.25pt;z-index:251961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62368" behindDoc="0" locked="0" layoutInCell="1" allowOverlap="1" wp14:anchorId="0AF8EE85" wp14:editId="0AE321FC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AF8EE85" id="_x0000_s1043" type="#_x0000_t202" style="position:absolute;left:0;text-align:left;margin-left:189.15pt;margin-top:11pt;width:55.6pt;height:110.6pt;z-index:251962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69B86D4" wp14:editId="57905B6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90" name="Straight Arrow Connector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961221" id="Straight Arrow Connector 290" o:spid="_x0000_s1026" type="#_x0000_t32" style="position:absolute;margin-left:165.75pt;margin-top:.75pt;width:0;height:23.8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tyB4tg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  <w:bookmarkStart w:id="1" w:name="_GoBack"/>
        <w:bookmarkEnd w:id="1"/>
      </w:tr>
      <w:tr w:rsidR="00843E31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80800" behindDoc="0" locked="0" layoutInCell="1" allowOverlap="1" wp14:anchorId="09552B97" wp14:editId="2375E89E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52B97" id="_x0000_s1044" type="#_x0000_t202" style="position:absolute;left:0;text-align:left;margin-left:187.05pt;margin-top:11.6pt;width:60pt;height:47.25pt;z-index:25198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7D69C80A" wp14:editId="5E2C353F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292" name="Straight Arrow Connector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EF8A5B" id="Straight Arrow Connector 292" o:spid="_x0000_s1026" type="#_x0000_t32" style="position:absolute;margin-left:167.1pt;margin-top:1.9pt;width:0;height:32.5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6103976A" wp14:editId="61D49C1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93" name="Straight Arrow Connector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7D964F" id="Straight Arrow Connector 293" o:spid="_x0000_s1026" type="#_x0000_t32" style="position:absolute;margin-left:165.75pt;margin-top:4.4pt;width:0;height:32.5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81824" behindDoc="0" locked="0" layoutInCell="1" allowOverlap="1" wp14:anchorId="34741ADB" wp14:editId="653725DD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41ADB" id="_x0000_s1045" type="#_x0000_t202" style="position:absolute;left:0;text-align:left;margin-left:183.35pt;margin-top:6.9pt;width:73.9pt;height:32.25pt;z-index:25198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DOdnctDQIA&#10;APs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82848" behindDoc="0" locked="0" layoutInCell="1" allowOverlap="1" wp14:anchorId="0FB4751E" wp14:editId="18FDAD9B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FB4751E" id="_x0000_s1046" type="#_x0000_t202" style="position:absolute;left:0;text-align:left;margin-left:189.15pt;margin-top:11pt;width:55.6pt;height:110.6pt;z-index:25198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56F9E581" wp14:editId="4BE669A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96" name="Straight Arrow Connector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E65C29" id="Straight Arrow Connector 296" o:spid="_x0000_s1026" type="#_x0000_t32" style="position:absolute;margin-left:165.75pt;margin-top:.75pt;width:0;height:23.8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9vHH+A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43E31" w:rsidRPr="00E0545B" w:rsidRDefault="00843E31" w:rsidP="00843E31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7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86944" behindDoc="0" locked="0" layoutInCell="1" allowOverlap="1" wp14:anchorId="48838F2F" wp14:editId="7A18D01E">
                      <wp:simplePos x="0" y="0"/>
                      <wp:positionH relativeFrom="column">
                        <wp:posOffset>2375799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38F2F" id="_x0000_s1047" type="#_x0000_t202" style="position:absolute;left:0;text-align:left;margin-left:187.05pt;margin-top:11.6pt;width:60pt;height:47.25pt;z-index:25198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044D6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4F50B22" wp14:editId="67B8D11F">
                      <wp:simplePos x="0" y="0"/>
                      <wp:positionH relativeFrom="column">
                        <wp:posOffset>2122098</wp:posOffset>
                      </wp:positionH>
                      <wp:positionV relativeFrom="paragraph">
                        <wp:posOffset>24345</wp:posOffset>
                      </wp:positionV>
                      <wp:extent cx="0" cy="413547"/>
                      <wp:effectExtent l="76200" t="38100" r="57150" b="62865"/>
                      <wp:wrapNone/>
                      <wp:docPr id="298" name="Straight Arrow Connector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399C80" id="Straight Arrow Connector 298" o:spid="_x0000_s1026" type="#_x0000_t32" style="position:absolute;margin-left:167.1pt;margin-top:1.9pt;width:0;height:32.5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too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two</w:t>
            </w:r>
          </w:p>
          <w:p w:rsidR="00843E31" w:rsidRDefault="00843E31" w:rsidP="00843E31">
            <w:pPr>
              <w:tabs>
                <w:tab w:val="center" w:pos="2693"/>
                <w:tab w:val="left" w:pos="3423"/>
              </w:tabs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your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you’re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383B6DD3" wp14:editId="5AF1102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99" name="Straight Arrow Connector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0F43AE" id="Straight Arrow Connector 299" o:spid="_x0000_s1026" type="#_x0000_t32" style="position:absolute;margin-left:165.75pt;margin-top:4.4pt;width:0;height:32.5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NeGCyu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87968" behindDoc="0" locked="0" layoutInCell="1" allowOverlap="1" wp14:anchorId="6D0522C5" wp14:editId="7913DCC5">
                      <wp:simplePos x="0" y="0"/>
                      <wp:positionH relativeFrom="column">
                        <wp:posOffset>2328270</wp:posOffset>
                      </wp:positionH>
                      <wp:positionV relativeFrom="paragraph">
                        <wp:posOffset>87486</wp:posOffset>
                      </wp:positionV>
                      <wp:extent cx="938590" cy="409575"/>
                      <wp:effectExtent l="0" t="0" r="0" b="0"/>
                      <wp:wrapNone/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522C5" id="_x0000_s1048" type="#_x0000_t202" style="position:absolute;left:0;text-align:left;margin-left:183.35pt;margin-top:6.9pt;width:73.9pt;height:32.25pt;z-index:25198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" filled="f" stroked="f">
                      <v:textbox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caught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Christmas</w:t>
            </w:r>
          </w:p>
          <w:p w:rsidR="00843E31" w:rsidRPr="004043C0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4043C0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88992" behindDoc="0" locked="0" layoutInCell="1" allowOverlap="1" wp14:anchorId="0A095F7D" wp14:editId="24A103DF">
                      <wp:simplePos x="0" y="0"/>
                      <wp:positionH relativeFrom="column">
                        <wp:posOffset>2402468</wp:posOffset>
                      </wp:positionH>
                      <wp:positionV relativeFrom="paragraph">
                        <wp:posOffset>139520</wp:posOffset>
                      </wp:positionV>
                      <wp:extent cx="706120" cy="1404620"/>
                      <wp:effectExtent l="0" t="0" r="0" b="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3E31" w:rsidRPr="00BD7585" w:rsidRDefault="00843E31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A095F7D" id="_x0000_s1049" type="#_x0000_t202" style="position:absolute;left:0;text-align:left;margin-left:189.15pt;margin-top:11pt;width:55.6pt;height:110.6pt;z-index:25198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" filled="f" stroked="f">
                      <v:textbox style="mso-fit-shape-to-text:t">
                        <w:txbxContent>
                          <w:p w:rsidR="00843E31" w:rsidRPr="00BD7585" w:rsidRDefault="00843E31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w:t>control</w:t>
            </w:r>
          </w:p>
          <w:p w:rsidR="00843E31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501E4419" wp14:editId="342754D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302" name="Straight Arrow Connector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116DD7" id="Straight Arrow Connector 302" o:spid="_x0000_s1026" type="#_x0000_t32" style="position:absolute;margin-left:165.75pt;margin-top:.75pt;width:0;height:23.8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A8BAIAAHg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BuAYA8BAIAAHg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imagine</w:t>
            </w:r>
          </w:p>
          <w:p w:rsidR="00843E31" w:rsidRPr="004437A3" w:rsidRDefault="00843E31" w:rsidP="00843E31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natural</w:t>
            </w:r>
          </w:p>
          <w:p w:rsidR="00843E31" w:rsidRDefault="00843E31" w:rsidP="00843E31">
            <w:pPr>
              <w:spacing w:after="0" w:line="240" w:lineRule="auto"/>
              <w:rPr>
                <w:rFonts w:ascii="XCCW Joined 5a" w:hAnsi="XCCW Joined 5a" w:cstheme="minorHAnsi"/>
                <w:sz w:val="14"/>
                <w:szCs w:val="20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 xml:space="preserve">conqueror, Bayeux Tapestry, </w:t>
            </w:r>
          </w:p>
          <w:p w:rsidR="00843E31" w:rsidRPr="00814A80" w:rsidRDefault="00843E31" w:rsidP="00843E31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Motte and Ba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i</w:t>
            </w:r>
            <w:r w:rsidRPr="004437A3">
              <w:rPr>
                <w:rFonts w:ascii="XCCW Joined 5a" w:hAnsi="XCCW Joined 5a" w:cstheme="minorHAnsi"/>
                <w:sz w:val="14"/>
                <w:szCs w:val="20"/>
                <w:lang w:val="en-GB"/>
              </w:rPr>
              <w:t>ley</w:t>
            </w:r>
          </w:p>
        </w:tc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D54C38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altName w:val="Arabic Typesetting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3337"/>
    <w:rsid w:val="001067BA"/>
    <w:rsid w:val="001617B9"/>
    <w:rsid w:val="00164BE9"/>
    <w:rsid w:val="00164ED7"/>
    <w:rsid w:val="00210396"/>
    <w:rsid w:val="002B193D"/>
    <w:rsid w:val="002B5F08"/>
    <w:rsid w:val="0032391D"/>
    <w:rsid w:val="003516CA"/>
    <w:rsid w:val="0037168A"/>
    <w:rsid w:val="003963C8"/>
    <w:rsid w:val="004043C0"/>
    <w:rsid w:val="00405B3C"/>
    <w:rsid w:val="00430CB0"/>
    <w:rsid w:val="004377AF"/>
    <w:rsid w:val="004437A3"/>
    <w:rsid w:val="004A75CE"/>
    <w:rsid w:val="004E22A9"/>
    <w:rsid w:val="00511452"/>
    <w:rsid w:val="00555151"/>
    <w:rsid w:val="00584A35"/>
    <w:rsid w:val="00590C46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814A80"/>
    <w:rsid w:val="00814A81"/>
    <w:rsid w:val="00843E31"/>
    <w:rsid w:val="00852786"/>
    <w:rsid w:val="00857161"/>
    <w:rsid w:val="00870370"/>
    <w:rsid w:val="008804A8"/>
    <w:rsid w:val="008B2CB4"/>
    <w:rsid w:val="008D23C9"/>
    <w:rsid w:val="008E78F9"/>
    <w:rsid w:val="008F6EC5"/>
    <w:rsid w:val="00962F0A"/>
    <w:rsid w:val="00967345"/>
    <w:rsid w:val="009F3B6D"/>
    <w:rsid w:val="00A044D6"/>
    <w:rsid w:val="00A44CED"/>
    <w:rsid w:val="00A44DF0"/>
    <w:rsid w:val="00A50745"/>
    <w:rsid w:val="00AE378D"/>
    <w:rsid w:val="00AF312A"/>
    <w:rsid w:val="00AF3F4F"/>
    <w:rsid w:val="00B13C37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75C50"/>
    <w:rsid w:val="00D76803"/>
    <w:rsid w:val="00DC4BF7"/>
    <w:rsid w:val="00DE6FB3"/>
    <w:rsid w:val="00DF49A4"/>
    <w:rsid w:val="00EC1C00"/>
    <w:rsid w:val="00EE75B5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27450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586AC-9551-495F-9502-150322665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E685FD4D</Template>
  <TotalTime>41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4</cp:revision>
  <cp:lastPrinted>2022-09-09T12:18:00Z</cp:lastPrinted>
  <dcterms:created xsi:type="dcterms:W3CDTF">2022-09-12T12:23:00Z</dcterms:created>
  <dcterms:modified xsi:type="dcterms:W3CDTF">2022-09-12T13:04:00Z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