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76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16"/>
        <w:gridCol w:w="144"/>
        <w:gridCol w:w="5616"/>
      </w:tblGrid>
      <w:tr w:rsidR="000A7D15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0A7D15" w:rsidRPr="00814A80" w:rsidRDefault="000A7D15" w:rsidP="000A7D15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21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181504" behindDoc="0" locked="0" layoutInCell="1" allowOverlap="1" wp14:anchorId="3C3633F5" wp14:editId="067415D3">
                      <wp:simplePos x="0" y="0"/>
                      <wp:positionH relativeFrom="column">
                        <wp:posOffset>2036283</wp:posOffset>
                      </wp:positionH>
                      <wp:positionV relativeFrom="paragraph">
                        <wp:posOffset>138519</wp:posOffset>
                      </wp:positionV>
                      <wp:extent cx="0" cy="413547"/>
                      <wp:effectExtent l="76200" t="38100" r="57150" b="62865"/>
                      <wp:wrapNone/>
                      <wp:docPr id="195" name="Straight Arrow Connector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1AB960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95" o:spid="_x0000_s1026" type="#_x0000_t32" style="position:absolute;margin-left:160.35pt;margin-top:10.9pt;width:0;height:32.55pt;z-index:25218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179456" behindDoc="0" locked="0" layoutInCell="1" allowOverlap="1" wp14:anchorId="2E75EEA2" wp14:editId="7D50926B">
                      <wp:simplePos x="0" y="0"/>
                      <wp:positionH relativeFrom="column">
                        <wp:posOffset>2321855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A7D15" w:rsidRPr="00BD7585" w:rsidRDefault="000A7D15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75EE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82.8pt;margin-top:11.6pt;width:60pt;height:47.25pt;z-index:252179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" filled="f" stroked="f">
                      <v:textbox>
                        <w:txbxContent>
                          <w:p w:rsidR="000A7D15" w:rsidRPr="00BD7585" w:rsidRDefault="000A7D15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t</w:t>
            </w: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hey’re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there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their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whose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who’s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180480" behindDoc="0" locked="0" layoutInCell="1" allowOverlap="1" wp14:anchorId="170DFD59" wp14:editId="0EBCF728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A7D15" w:rsidRPr="00BD7585" w:rsidRDefault="000A7D15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0DFD59" id="_x0000_s1027" type="#_x0000_t202" style="position:absolute;left:0;text-align:left;margin-left:176.6pt;margin-top:5.6pt;width:73.9pt;height:32.25pt;z-index:252180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" filled="f" stroked="f">
                      <v:textbox>
                        <w:txbxContent>
                          <w:p w:rsidR="000A7D15" w:rsidRPr="00BD7585" w:rsidRDefault="000A7D15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 wp14:anchorId="02627960" wp14:editId="16D70210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22790E4" id="Straight Arrow Connector 11" o:spid="_x0000_s1026" type="#_x0000_t32" style="position:absolute;margin-left:165.75pt;margin-top:4.4pt;width:0;height:32.55pt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love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million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mission</w:t>
            </w:r>
          </w:p>
          <w:p w:rsidR="000A7D15" w:rsidRP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</w:pPr>
            <w:r w:rsidRPr="000A7D15"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  <w:t xml:space="preserve">through 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 w:rsidRPr="000A7D15"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  <w:t>though</w:t>
            </w:r>
          </w:p>
          <w:p w:rsidR="000A7D15" w:rsidRPr="00814A80" w:rsidRDefault="000A7D15" w:rsidP="000A7D15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pancreas, stomach, salivary gland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0A7D15" w:rsidRPr="00E0545B" w:rsidRDefault="000A7D15" w:rsidP="000A7D15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0A7D15" w:rsidRPr="00814A80" w:rsidRDefault="000A7D15" w:rsidP="000A7D15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bookmarkStart w:id="0" w:name="Blank_MP1_panel2"/>
            <w:bookmarkEnd w:id="0"/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21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185600" behindDoc="0" locked="0" layoutInCell="1" allowOverlap="1" wp14:anchorId="66AFFCD7" wp14:editId="0883BBFF">
                      <wp:simplePos x="0" y="0"/>
                      <wp:positionH relativeFrom="column">
                        <wp:posOffset>2036283</wp:posOffset>
                      </wp:positionH>
                      <wp:positionV relativeFrom="paragraph">
                        <wp:posOffset>138519</wp:posOffset>
                      </wp:positionV>
                      <wp:extent cx="0" cy="413547"/>
                      <wp:effectExtent l="76200" t="38100" r="57150" b="62865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6AF446" id="Straight Arrow Connector 9" o:spid="_x0000_s1026" type="#_x0000_t32" style="position:absolute;margin-left:160.35pt;margin-top:10.9pt;width:0;height:32.55pt;z-index:2521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183552" behindDoc="0" locked="0" layoutInCell="1" allowOverlap="1" wp14:anchorId="40CFCABA" wp14:editId="7EA11809">
                      <wp:simplePos x="0" y="0"/>
                      <wp:positionH relativeFrom="column">
                        <wp:posOffset>2321855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A7D15" w:rsidRPr="00BD7585" w:rsidRDefault="000A7D15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CFCABA" id="Text Box 10" o:spid="_x0000_s1028" type="#_x0000_t202" style="position:absolute;left:0;text-align:left;margin-left:182.8pt;margin-top:11.6pt;width:60pt;height:47.25pt;z-index:252183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" filled="f" stroked="f">
                      <v:textbox>
                        <w:txbxContent>
                          <w:p w:rsidR="000A7D15" w:rsidRPr="00BD7585" w:rsidRDefault="000A7D15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t</w:t>
            </w: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hey’re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there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their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whose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who’s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184576" behindDoc="0" locked="0" layoutInCell="1" allowOverlap="1" wp14:anchorId="052402A4" wp14:editId="5185FA4F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A7D15" w:rsidRPr="00BD7585" w:rsidRDefault="000A7D15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2402A4" id="_x0000_s1029" type="#_x0000_t202" style="position:absolute;left:0;text-align:left;margin-left:176.6pt;margin-top:5.6pt;width:73.9pt;height:32.25pt;z-index:252184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" filled="f" stroked="f">
                      <v:textbox>
                        <w:txbxContent>
                          <w:p w:rsidR="000A7D15" w:rsidRPr="00BD7585" w:rsidRDefault="000A7D15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182528" behindDoc="0" locked="0" layoutInCell="1" allowOverlap="1" wp14:anchorId="1BE09366" wp14:editId="11837CB6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16" name="Straight Arrow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38595F" id="Straight Arrow Connector 16" o:spid="_x0000_s1026" type="#_x0000_t32" style="position:absolute;margin-left:165.75pt;margin-top:4.4pt;width:0;height:32.55pt;z-index:25218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love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million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mission</w:t>
            </w:r>
          </w:p>
          <w:p w:rsidR="000A7D15" w:rsidRP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</w:pPr>
            <w:r w:rsidRPr="000A7D15"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  <w:t xml:space="preserve">through 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 w:rsidRPr="000A7D15"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  <w:t>though</w:t>
            </w:r>
          </w:p>
          <w:p w:rsidR="000A7D15" w:rsidRPr="00814A80" w:rsidRDefault="000A7D15" w:rsidP="000A7D15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pancreas, stomach, salivary gland</w:t>
            </w:r>
          </w:p>
        </w:tc>
      </w:tr>
      <w:tr w:rsidR="000A7D15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0A7D15" w:rsidRPr="00814A80" w:rsidRDefault="000A7D15" w:rsidP="000A7D15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21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01984" behindDoc="0" locked="0" layoutInCell="1" allowOverlap="1" wp14:anchorId="48FDF61B" wp14:editId="51D74FDC">
                      <wp:simplePos x="0" y="0"/>
                      <wp:positionH relativeFrom="column">
                        <wp:posOffset>2036283</wp:posOffset>
                      </wp:positionH>
                      <wp:positionV relativeFrom="paragraph">
                        <wp:posOffset>138519</wp:posOffset>
                      </wp:positionV>
                      <wp:extent cx="0" cy="413547"/>
                      <wp:effectExtent l="76200" t="38100" r="57150" b="62865"/>
                      <wp:wrapNone/>
                      <wp:docPr id="17" name="Straight Arrow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C51E75" id="Straight Arrow Connector 17" o:spid="_x0000_s1026" type="#_x0000_t32" style="position:absolute;margin-left:160.35pt;margin-top:10.9pt;width:0;height:32.55pt;z-index:25220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199936" behindDoc="0" locked="0" layoutInCell="1" allowOverlap="1" wp14:anchorId="4C1F93E5" wp14:editId="7279A463">
                      <wp:simplePos x="0" y="0"/>
                      <wp:positionH relativeFrom="column">
                        <wp:posOffset>2321855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A7D15" w:rsidRPr="00BD7585" w:rsidRDefault="000A7D15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F93E5" id="_x0000_s1030" type="#_x0000_t202" style="position:absolute;left:0;text-align:left;margin-left:182.8pt;margin-top:11.6pt;width:60pt;height:47.25pt;z-index:252199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" filled="f" stroked="f">
                      <v:textbox>
                        <w:txbxContent>
                          <w:p w:rsidR="000A7D15" w:rsidRPr="00BD7585" w:rsidRDefault="000A7D15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t</w:t>
            </w: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hey’re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there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their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whose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who’s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200960" behindDoc="0" locked="0" layoutInCell="1" allowOverlap="1" wp14:anchorId="3FA44EE5" wp14:editId="1D737472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A7D15" w:rsidRPr="00BD7585" w:rsidRDefault="000A7D15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A44EE5" id="_x0000_s1031" type="#_x0000_t202" style="position:absolute;left:0;text-align:left;margin-left:176.6pt;margin-top:5.6pt;width:73.9pt;height:32.25pt;z-index:252200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" filled="f" stroked="f">
                      <v:textbox>
                        <w:txbxContent>
                          <w:p w:rsidR="000A7D15" w:rsidRPr="00BD7585" w:rsidRDefault="000A7D15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7146F74D" wp14:editId="4A8A4686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20" name="Straight Arrow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7A91C8" id="Straight Arrow Connector 20" o:spid="_x0000_s1026" type="#_x0000_t32" style="position:absolute;margin-left:165.75pt;margin-top:4.4pt;width:0;height:32.55pt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love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million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mission</w:t>
            </w:r>
          </w:p>
          <w:p w:rsidR="000A7D15" w:rsidRP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</w:pPr>
            <w:r w:rsidRPr="000A7D15"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  <w:t xml:space="preserve">through 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 w:rsidRPr="000A7D15"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  <w:t>though</w:t>
            </w:r>
          </w:p>
          <w:p w:rsidR="000A7D15" w:rsidRPr="00814A80" w:rsidRDefault="000A7D15" w:rsidP="000A7D15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pancreas, stomach, salivary gland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0A7D15" w:rsidRPr="00E0545B" w:rsidRDefault="000A7D15" w:rsidP="000A7D15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0A7D15" w:rsidRPr="00814A80" w:rsidRDefault="000A7D15" w:rsidP="000A7D15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21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5F7B0D0E" wp14:editId="0EB0B18C">
                      <wp:simplePos x="0" y="0"/>
                      <wp:positionH relativeFrom="column">
                        <wp:posOffset>2036283</wp:posOffset>
                      </wp:positionH>
                      <wp:positionV relativeFrom="paragraph">
                        <wp:posOffset>138519</wp:posOffset>
                      </wp:positionV>
                      <wp:extent cx="0" cy="413547"/>
                      <wp:effectExtent l="76200" t="38100" r="57150" b="62865"/>
                      <wp:wrapNone/>
                      <wp:docPr id="21" name="Straight Arrow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1727ED" id="Straight Arrow Connector 21" o:spid="_x0000_s1026" type="#_x0000_t32" style="position:absolute;margin-left:160.35pt;margin-top:10.9pt;width:0;height:32.55pt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204032" behindDoc="0" locked="0" layoutInCell="1" allowOverlap="1" wp14:anchorId="2B980B12" wp14:editId="02ED88C2">
                      <wp:simplePos x="0" y="0"/>
                      <wp:positionH relativeFrom="column">
                        <wp:posOffset>2321855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A7D15" w:rsidRPr="00BD7585" w:rsidRDefault="000A7D15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980B12" id="_x0000_s1032" type="#_x0000_t202" style="position:absolute;left:0;text-align:left;margin-left:182.8pt;margin-top:11.6pt;width:60pt;height:47.25pt;z-index:252204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" filled="f" stroked="f">
                      <v:textbox>
                        <w:txbxContent>
                          <w:p w:rsidR="000A7D15" w:rsidRPr="00BD7585" w:rsidRDefault="000A7D15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t</w:t>
            </w: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hey’re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there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their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whose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who’s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205056" behindDoc="0" locked="0" layoutInCell="1" allowOverlap="1" wp14:anchorId="6DA43E6F" wp14:editId="50FC1EDD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A7D15" w:rsidRPr="00BD7585" w:rsidRDefault="000A7D15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A43E6F" id="_x0000_s1033" type="#_x0000_t202" style="position:absolute;left:0;text-align:left;margin-left:176.6pt;margin-top:5.6pt;width:73.9pt;height:32.25pt;z-index:252205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" filled="f" stroked="f">
                      <v:textbox>
                        <w:txbxContent>
                          <w:p w:rsidR="000A7D15" w:rsidRPr="00BD7585" w:rsidRDefault="000A7D15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03008" behindDoc="0" locked="0" layoutInCell="1" allowOverlap="1" wp14:anchorId="7338DC79" wp14:editId="676F0624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24" name="Straight Arrow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2D1CC3" id="Straight Arrow Connector 24" o:spid="_x0000_s1026" type="#_x0000_t32" style="position:absolute;margin-left:165.75pt;margin-top:4.4pt;width:0;height:32.55pt;z-index:25220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love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million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mission</w:t>
            </w:r>
          </w:p>
          <w:p w:rsidR="000A7D15" w:rsidRP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</w:pPr>
            <w:r w:rsidRPr="000A7D15"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  <w:t xml:space="preserve">through 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 w:rsidRPr="000A7D15"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  <w:t>though</w:t>
            </w:r>
          </w:p>
          <w:p w:rsidR="000A7D15" w:rsidRPr="00814A80" w:rsidRDefault="000A7D15" w:rsidP="000A7D15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pancreas, stomach, salivary gland</w:t>
            </w:r>
          </w:p>
        </w:tc>
      </w:tr>
      <w:tr w:rsidR="000A7D15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0A7D15" w:rsidRPr="00814A80" w:rsidRDefault="000A7D15" w:rsidP="000A7D15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21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22464" behindDoc="0" locked="0" layoutInCell="1" allowOverlap="1" wp14:anchorId="38945585" wp14:editId="2DA194ED">
                      <wp:simplePos x="0" y="0"/>
                      <wp:positionH relativeFrom="column">
                        <wp:posOffset>2036283</wp:posOffset>
                      </wp:positionH>
                      <wp:positionV relativeFrom="paragraph">
                        <wp:posOffset>138519</wp:posOffset>
                      </wp:positionV>
                      <wp:extent cx="0" cy="413547"/>
                      <wp:effectExtent l="76200" t="38100" r="57150" b="62865"/>
                      <wp:wrapNone/>
                      <wp:docPr id="25" name="Straight Arrow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94769B" id="Straight Arrow Connector 25" o:spid="_x0000_s1026" type="#_x0000_t32" style="position:absolute;margin-left:160.35pt;margin-top:10.9pt;width:0;height:32.55pt;z-index:25222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220416" behindDoc="0" locked="0" layoutInCell="1" allowOverlap="1" wp14:anchorId="2ADB181F" wp14:editId="323936CD">
                      <wp:simplePos x="0" y="0"/>
                      <wp:positionH relativeFrom="column">
                        <wp:posOffset>2321855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A7D15" w:rsidRPr="00BD7585" w:rsidRDefault="000A7D15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DB181F" id="_x0000_s1034" type="#_x0000_t202" style="position:absolute;left:0;text-align:left;margin-left:182.8pt;margin-top:11.6pt;width:60pt;height:47.25pt;z-index:252220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" filled="f" stroked="f">
                      <v:textbox>
                        <w:txbxContent>
                          <w:p w:rsidR="000A7D15" w:rsidRPr="00BD7585" w:rsidRDefault="000A7D15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t</w:t>
            </w: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hey’re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there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their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whose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who’s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221440" behindDoc="0" locked="0" layoutInCell="1" allowOverlap="1" wp14:anchorId="57F832A2" wp14:editId="67BB5AB9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A7D15" w:rsidRPr="00BD7585" w:rsidRDefault="000A7D15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F832A2" id="_x0000_s1035" type="#_x0000_t202" style="position:absolute;left:0;text-align:left;margin-left:176.6pt;margin-top:5.6pt;width:73.9pt;height:32.25pt;z-index:252221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" filled="f" stroked="f">
                      <v:textbox>
                        <w:txbxContent>
                          <w:p w:rsidR="000A7D15" w:rsidRPr="00BD7585" w:rsidRDefault="000A7D15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19392" behindDoc="0" locked="0" layoutInCell="1" allowOverlap="1" wp14:anchorId="19945E4D" wp14:editId="6BF26372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28" name="Straight Arrow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69D34D" id="Straight Arrow Connector 28" o:spid="_x0000_s1026" type="#_x0000_t32" style="position:absolute;margin-left:165.75pt;margin-top:4.4pt;width:0;height:32.55pt;z-index:25221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love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million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mission</w:t>
            </w:r>
          </w:p>
          <w:p w:rsidR="000A7D15" w:rsidRP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</w:pPr>
            <w:r w:rsidRPr="000A7D15"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  <w:t xml:space="preserve">through 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 w:rsidRPr="000A7D15"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  <w:t>though</w:t>
            </w:r>
          </w:p>
          <w:p w:rsidR="000A7D15" w:rsidRPr="00814A80" w:rsidRDefault="000A7D15" w:rsidP="000A7D15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pancreas, stomach, salivary gland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0A7D15" w:rsidRPr="00E0545B" w:rsidRDefault="000A7D15" w:rsidP="000A7D15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0A7D15" w:rsidRPr="00814A80" w:rsidRDefault="000A7D15" w:rsidP="000A7D15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21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26560" behindDoc="0" locked="0" layoutInCell="1" allowOverlap="1" wp14:anchorId="442A8DD9" wp14:editId="2F90A370">
                      <wp:simplePos x="0" y="0"/>
                      <wp:positionH relativeFrom="column">
                        <wp:posOffset>2036283</wp:posOffset>
                      </wp:positionH>
                      <wp:positionV relativeFrom="paragraph">
                        <wp:posOffset>138519</wp:posOffset>
                      </wp:positionV>
                      <wp:extent cx="0" cy="413547"/>
                      <wp:effectExtent l="76200" t="38100" r="57150" b="62865"/>
                      <wp:wrapNone/>
                      <wp:docPr id="29" name="Straight Arrow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21490E" id="Straight Arrow Connector 29" o:spid="_x0000_s1026" type="#_x0000_t32" style="position:absolute;margin-left:160.35pt;margin-top:10.9pt;width:0;height:32.55pt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224512" behindDoc="0" locked="0" layoutInCell="1" allowOverlap="1" wp14:anchorId="5ADABEDA" wp14:editId="14D88FC2">
                      <wp:simplePos x="0" y="0"/>
                      <wp:positionH relativeFrom="column">
                        <wp:posOffset>2321855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A7D15" w:rsidRPr="00BD7585" w:rsidRDefault="000A7D15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DABEDA" id="_x0000_s1036" type="#_x0000_t202" style="position:absolute;left:0;text-align:left;margin-left:182.8pt;margin-top:11.6pt;width:60pt;height:47.25pt;z-index:252224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" filled="f" stroked="f">
                      <v:textbox>
                        <w:txbxContent>
                          <w:p w:rsidR="000A7D15" w:rsidRPr="00BD7585" w:rsidRDefault="000A7D15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t</w:t>
            </w: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hey’re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there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their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whose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who’s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225536" behindDoc="0" locked="0" layoutInCell="1" allowOverlap="1" wp14:anchorId="530FC1CB" wp14:editId="1E8A6B0E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A7D15" w:rsidRPr="00BD7585" w:rsidRDefault="000A7D15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0FC1CB" id="_x0000_s1037" type="#_x0000_t202" style="position:absolute;left:0;text-align:left;margin-left:176.6pt;margin-top:5.6pt;width:73.9pt;height:32.25pt;z-index:252225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" filled="f" stroked="f">
                      <v:textbox>
                        <w:txbxContent>
                          <w:p w:rsidR="000A7D15" w:rsidRPr="00BD7585" w:rsidRDefault="000A7D15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23488" behindDoc="0" locked="0" layoutInCell="1" allowOverlap="1" wp14:anchorId="3F39B78D" wp14:editId="2443704B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303" name="Straight Arrow Connector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92B762" id="Straight Arrow Connector 303" o:spid="_x0000_s1026" type="#_x0000_t32" style="position:absolute;margin-left:165.75pt;margin-top:4.4pt;width:0;height:32.55pt;z-index:2522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love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million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mission</w:t>
            </w:r>
          </w:p>
          <w:p w:rsidR="000A7D15" w:rsidRP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</w:pPr>
            <w:r w:rsidRPr="000A7D15"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  <w:t xml:space="preserve">through 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 w:rsidRPr="000A7D15"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  <w:t>though</w:t>
            </w:r>
          </w:p>
          <w:p w:rsidR="000A7D15" w:rsidRPr="00814A80" w:rsidRDefault="000A7D15" w:rsidP="000A7D15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pancreas, stomach, salivary gland</w:t>
            </w:r>
          </w:p>
        </w:tc>
      </w:tr>
      <w:tr w:rsidR="000A7D15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0A7D15" w:rsidRPr="00814A80" w:rsidRDefault="000A7D15" w:rsidP="000A7D15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bookmarkStart w:id="1" w:name="_GoBack" w:colFirst="2" w:colLast="2"/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21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allowOverlap="1" wp14:anchorId="0FCF13EB" wp14:editId="163BDD63">
                      <wp:simplePos x="0" y="0"/>
                      <wp:positionH relativeFrom="column">
                        <wp:posOffset>2036283</wp:posOffset>
                      </wp:positionH>
                      <wp:positionV relativeFrom="paragraph">
                        <wp:posOffset>138519</wp:posOffset>
                      </wp:positionV>
                      <wp:extent cx="0" cy="413547"/>
                      <wp:effectExtent l="76200" t="38100" r="57150" b="62865"/>
                      <wp:wrapNone/>
                      <wp:docPr id="304" name="Straight Arrow Connector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6F72E0" id="Straight Arrow Connector 304" o:spid="_x0000_s1026" type="#_x0000_t32" style="position:absolute;margin-left:160.35pt;margin-top:10.9pt;width:0;height:32.55pt;z-index:25224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240896" behindDoc="0" locked="0" layoutInCell="1" allowOverlap="1" wp14:anchorId="11A8EF97" wp14:editId="18FC386B">
                      <wp:simplePos x="0" y="0"/>
                      <wp:positionH relativeFrom="column">
                        <wp:posOffset>2321855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30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A7D15" w:rsidRPr="00BD7585" w:rsidRDefault="000A7D15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A8EF97" id="_x0000_s1038" type="#_x0000_t202" style="position:absolute;left:0;text-align:left;margin-left:182.8pt;margin-top:11.6pt;width:60pt;height:47.25pt;z-index:252240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" filled="f" stroked="f">
                      <v:textbox>
                        <w:txbxContent>
                          <w:p w:rsidR="000A7D15" w:rsidRPr="00BD7585" w:rsidRDefault="000A7D15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t</w:t>
            </w: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hey’re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there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their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whose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who’s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241920" behindDoc="0" locked="0" layoutInCell="1" allowOverlap="1" wp14:anchorId="1F0D1C11" wp14:editId="54FA7EAF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30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A7D15" w:rsidRPr="00BD7585" w:rsidRDefault="000A7D15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0D1C11" id="_x0000_s1039" type="#_x0000_t202" style="position:absolute;left:0;text-align:left;margin-left:176.6pt;margin-top:5.6pt;width:73.9pt;height:32.25pt;z-index:252241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" filled="f" stroked="f">
                      <v:textbox>
                        <w:txbxContent>
                          <w:p w:rsidR="000A7D15" w:rsidRPr="00BD7585" w:rsidRDefault="000A7D15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39872" behindDoc="0" locked="0" layoutInCell="1" allowOverlap="1" wp14:anchorId="28DAD67E" wp14:editId="6E636E39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307" name="Straight Arrow Connector 3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7B388A" id="Straight Arrow Connector 307" o:spid="_x0000_s1026" type="#_x0000_t32" style="position:absolute;margin-left:165.75pt;margin-top:4.4pt;width:0;height:32.55pt;z-index:25223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love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million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mission</w:t>
            </w:r>
          </w:p>
          <w:p w:rsidR="000A7D15" w:rsidRP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</w:pPr>
            <w:r w:rsidRPr="000A7D15"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  <w:t xml:space="preserve">through 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 w:rsidRPr="000A7D15"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  <w:t>though</w:t>
            </w:r>
          </w:p>
          <w:p w:rsidR="000A7D15" w:rsidRPr="00814A80" w:rsidRDefault="000A7D15" w:rsidP="000A7D15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pancreas, stomach, salivary gland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0A7D15" w:rsidRPr="00E0545B" w:rsidRDefault="000A7D15" w:rsidP="000A7D15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0A7D15" w:rsidRPr="00814A80" w:rsidRDefault="000A7D15" w:rsidP="000A7D15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21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47040" behindDoc="0" locked="0" layoutInCell="1" allowOverlap="1" wp14:anchorId="6D01427E" wp14:editId="6460D0E2">
                      <wp:simplePos x="0" y="0"/>
                      <wp:positionH relativeFrom="column">
                        <wp:posOffset>2036283</wp:posOffset>
                      </wp:positionH>
                      <wp:positionV relativeFrom="paragraph">
                        <wp:posOffset>138519</wp:posOffset>
                      </wp:positionV>
                      <wp:extent cx="0" cy="413547"/>
                      <wp:effectExtent l="76200" t="38100" r="57150" b="62865"/>
                      <wp:wrapNone/>
                      <wp:docPr id="308" name="Straight Arrow Connector 3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86443D" id="Straight Arrow Connector 308" o:spid="_x0000_s1026" type="#_x0000_t32" style="position:absolute;margin-left:160.35pt;margin-top:10.9pt;width:0;height:32.55pt;z-index:25224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244992" behindDoc="0" locked="0" layoutInCell="1" allowOverlap="1" wp14:anchorId="713A6AB4" wp14:editId="691C7E37">
                      <wp:simplePos x="0" y="0"/>
                      <wp:positionH relativeFrom="column">
                        <wp:posOffset>2321855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30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A7D15" w:rsidRPr="00BD7585" w:rsidRDefault="000A7D15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3A6AB4" id="_x0000_s1040" type="#_x0000_t202" style="position:absolute;left:0;text-align:left;margin-left:182.8pt;margin-top:11.6pt;width:60pt;height:47.25pt;z-index:25224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" filled="f" stroked="f">
                      <v:textbox>
                        <w:txbxContent>
                          <w:p w:rsidR="000A7D15" w:rsidRPr="00BD7585" w:rsidRDefault="000A7D15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t</w:t>
            </w: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hey’re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there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their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whose</w:t>
            </w:r>
          </w:p>
          <w:p w:rsidR="000A7D15" w:rsidRPr="00AA34F4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AA34F4"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who’s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246016" behindDoc="0" locked="0" layoutInCell="1" allowOverlap="1" wp14:anchorId="0522E385" wp14:editId="267F0922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3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A7D15" w:rsidRPr="00BD7585" w:rsidRDefault="000A7D15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22E385" id="_x0000_s1041" type="#_x0000_t202" style="position:absolute;left:0;text-align:left;margin-left:176.6pt;margin-top:5.6pt;width:73.9pt;height:32.25pt;z-index:252246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" filled="f" stroked="f">
                      <v:textbox>
                        <w:txbxContent>
                          <w:p w:rsidR="000A7D15" w:rsidRPr="00BD7585" w:rsidRDefault="000A7D15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243968" behindDoc="0" locked="0" layoutInCell="1" allowOverlap="1" wp14:anchorId="728E3072" wp14:editId="53E5701C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311" name="Straight Arrow Connector 3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876232" id="Straight Arrow Connector 311" o:spid="_x0000_s1026" type="#_x0000_t32" style="position:absolute;margin-left:165.75pt;margin-top:4.4pt;width:0;height:32.55pt;z-index:25224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love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million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mission</w:t>
            </w:r>
          </w:p>
          <w:p w:rsidR="000A7D15" w:rsidRP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</w:pPr>
            <w:r w:rsidRPr="000A7D15"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  <w:t xml:space="preserve">through </w:t>
            </w:r>
          </w:p>
          <w:p w:rsidR="000A7D15" w:rsidRDefault="000A7D15" w:rsidP="000A7D15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 w:rsidRPr="000A7D15">
              <w:rPr>
                <w:rFonts w:ascii="XCCW Joined 5a" w:hAnsi="XCCW Joined 5a" w:cstheme="minorHAnsi"/>
                <w:color w:val="0070C0"/>
                <w:sz w:val="18"/>
                <w:szCs w:val="20"/>
                <w:lang w:val="en-GB"/>
              </w:rPr>
              <w:t>though</w:t>
            </w:r>
          </w:p>
          <w:p w:rsidR="000A7D15" w:rsidRPr="00814A80" w:rsidRDefault="000A7D15" w:rsidP="000A7D15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pancreas, stomach, salivary gland</w:t>
            </w:r>
          </w:p>
        </w:tc>
      </w:tr>
    </w:tbl>
    <w:bookmarkStart w:id="2" w:name="Blank_MP1_panel3"/>
    <w:bookmarkStart w:id="3" w:name="Blank_MP1_panel5"/>
    <w:bookmarkStart w:id="4" w:name="Blank_MP1_panel7"/>
    <w:bookmarkEnd w:id="2"/>
    <w:bookmarkEnd w:id="3"/>
    <w:bookmarkEnd w:id="4"/>
    <w:bookmarkEnd w:id="1"/>
    <w:p w:rsidR="004377AF" w:rsidRPr="00600902" w:rsidRDefault="00511452">
      <w:pPr>
        <w:spacing w:after="0" w:line="20" w:lineRule="exact"/>
        <w:rPr>
          <w:lang w:val="en-GB"/>
        </w:rPr>
      </w:pP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467995</wp:posOffset>
                </wp:positionV>
                <wp:extent cx="3566160" cy="2438400"/>
                <wp:effectExtent l="6350" t="10795" r="8890" b="8255"/>
                <wp:wrapNone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AE84FE" id="AutoShape 9" o:spid="_x0000_s1026" style="position:absolute;margin-left:13.25pt;margin-top:36.85pt;width:280.8pt;height:192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467995</wp:posOffset>
                </wp:positionV>
                <wp:extent cx="3566160" cy="2438400"/>
                <wp:effectExtent l="6350" t="10795" r="8890" b="8255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58B236" id="AutoShape 8" o:spid="_x0000_s1026" style="position:absolute;margin-left:301.25pt;margin-top:36.85pt;width:280.8pt;height:192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2906395</wp:posOffset>
                </wp:positionV>
                <wp:extent cx="3566160" cy="2438400"/>
                <wp:effectExtent l="6350" t="10795" r="8890" b="8255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08AD87" id="AutoShape 7" o:spid="_x0000_s1026" style="position:absolute;margin-left:13.25pt;margin-top:228.85pt;width:280.8pt;height:192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2906395</wp:posOffset>
                </wp:positionV>
                <wp:extent cx="3566160" cy="2438400"/>
                <wp:effectExtent l="6350" t="10795" r="8890" b="8255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59A6EE" id="AutoShape 6" o:spid="_x0000_s1026" style="position:absolute;margin-left:301.25pt;margin-top:228.85pt;width:280.8pt;height:19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5344795</wp:posOffset>
                </wp:positionV>
                <wp:extent cx="3566160" cy="2438400"/>
                <wp:effectExtent l="6350" t="10795" r="8890" b="8255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28F71C" id="AutoShape 5" o:spid="_x0000_s1026" style="position:absolute;margin-left:13.25pt;margin-top:420.85pt;width:280.8pt;height:19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5344795</wp:posOffset>
                </wp:positionV>
                <wp:extent cx="3566160" cy="2438400"/>
                <wp:effectExtent l="6350" t="10795" r="8890" b="825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9C8563" id="AutoShape 4" o:spid="_x0000_s1026" style="position:absolute;margin-left:301.25pt;margin-top:420.85pt;width:280.8pt;height:19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7783195</wp:posOffset>
                </wp:positionV>
                <wp:extent cx="3566160" cy="2438400"/>
                <wp:effectExtent l="6350" t="10795" r="8890" b="825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FD758C" id="AutoShape 3" o:spid="_x0000_s1026" style="position:absolute;margin-left:13.25pt;margin-top:612.85pt;width:280.8pt;height:19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7783195</wp:posOffset>
                </wp:positionV>
                <wp:extent cx="3566160" cy="2438400"/>
                <wp:effectExtent l="6350" t="10795" r="889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FFC74B" id="AutoShape 2" o:spid="_x0000_s1026" style="position:absolute;margin-left:301.25pt;margin-top:612.85pt;width:280.8pt;height:19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</w:p>
    <w:p w:rsidR="004377AF" w:rsidRPr="00600902" w:rsidRDefault="004377AF">
      <w:pPr>
        <w:spacing w:after="0" w:line="20" w:lineRule="exact"/>
        <w:rPr>
          <w:lang w:val="en-GB"/>
        </w:rPr>
      </w:pPr>
    </w:p>
    <w:sectPr w:rsidR="004377AF" w:rsidRPr="00600902">
      <w:pgSz w:w="11905" w:h="16837"/>
      <w:pgMar w:top="735" w:right="446" w:bottom="623" w:left="389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7AF"/>
    <w:rsid w:val="000A7D15"/>
    <w:rsid w:val="000D0D07"/>
    <w:rsid w:val="000D5F54"/>
    <w:rsid w:val="00103337"/>
    <w:rsid w:val="001067BA"/>
    <w:rsid w:val="001617B9"/>
    <w:rsid w:val="00164BE9"/>
    <w:rsid w:val="00164ED7"/>
    <w:rsid w:val="00210396"/>
    <w:rsid w:val="002B193D"/>
    <w:rsid w:val="002B5F08"/>
    <w:rsid w:val="0032391D"/>
    <w:rsid w:val="003516CA"/>
    <w:rsid w:val="0037168A"/>
    <w:rsid w:val="003963C8"/>
    <w:rsid w:val="004043C0"/>
    <w:rsid w:val="00405B3C"/>
    <w:rsid w:val="00430CB0"/>
    <w:rsid w:val="004377AF"/>
    <w:rsid w:val="004437A3"/>
    <w:rsid w:val="004A75CE"/>
    <w:rsid w:val="004E22A9"/>
    <w:rsid w:val="00511452"/>
    <w:rsid w:val="00555151"/>
    <w:rsid w:val="00584A35"/>
    <w:rsid w:val="00590C46"/>
    <w:rsid w:val="005C0B5D"/>
    <w:rsid w:val="005C4D1D"/>
    <w:rsid w:val="005E2BFA"/>
    <w:rsid w:val="00600902"/>
    <w:rsid w:val="0064738A"/>
    <w:rsid w:val="00681CA3"/>
    <w:rsid w:val="00690BE5"/>
    <w:rsid w:val="006A300A"/>
    <w:rsid w:val="006C7A08"/>
    <w:rsid w:val="0074662C"/>
    <w:rsid w:val="00814A80"/>
    <w:rsid w:val="00814A81"/>
    <w:rsid w:val="00843E31"/>
    <w:rsid w:val="00852786"/>
    <w:rsid w:val="00857161"/>
    <w:rsid w:val="00870370"/>
    <w:rsid w:val="008804A8"/>
    <w:rsid w:val="008B2CB4"/>
    <w:rsid w:val="008D23C9"/>
    <w:rsid w:val="008E78F9"/>
    <w:rsid w:val="008F6EC5"/>
    <w:rsid w:val="00962F0A"/>
    <w:rsid w:val="00967345"/>
    <w:rsid w:val="009B22FE"/>
    <w:rsid w:val="009F3B6D"/>
    <w:rsid w:val="00A044D6"/>
    <w:rsid w:val="00A44CED"/>
    <w:rsid w:val="00A44DF0"/>
    <w:rsid w:val="00A50745"/>
    <w:rsid w:val="00AA34F4"/>
    <w:rsid w:val="00AE378D"/>
    <w:rsid w:val="00AF312A"/>
    <w:rsid w:val="00AF3F4F"/>
    <w:rsid w:val="00B13C37"/>
    <w:rsid w:val="00B3408E"/>
    <w:rsid w:val="00B96DEB"/>
    <w:rsid w:val="00BD7585"/>
    <w:rsid w:val="00BE1632"/>
    <w:rsid w:val="00BE4B11"/>
    <w:rsid w:val="00BF1356"/>
    <w:rsid w:val="00BF5642"/>
    <w:rsid w:val="00BF6365"/>
    <w:rsid w:val="00C416BE"/>
    <w:rsid w:val="00C45A52"/>
    <w:rsid w:val="00C546BD"/>
    <w:rsid w:val="00C618AF"/>
    <w:rsid w:val="00C937A0"/>
    <w:rsid w:val="00CA3E23"/>
    <w:rsid w:val="00CC7B00"/>
    <w:rsid w:val="00D75C50"/>
    <w:rsid w:val="00D76803"/>
    <w:rsid w:val="00DC4BF7"/>
    <w:rsid w:val="00DE6FB3"/>
    <w:rsid w:val="00DF49A4"/>
    <w:rsid w:val="00EC1C00"/>
    <w:rsid w:val="00EE75B5"/>
    <w:rsid w:val="00F0028F"/>
    <w:rsid w:val="00F5115C"/>
    <w:rsid w:val="00F9078A"/>
    <w:rsid w:val="00FB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4B0E2"/>
  <w15:docId w15:val="{7BDEB812-A362-4A8D-819D-73CC0036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veryStyle1-3223596">
    <w:name w:val="Avery Style 1-3223596"/>
    <w:uiPriority w:val="99"/>
    <w:pPr>
      <w:spacing w:after="0" w:line="240" w:lineRule="auto"/>
      <w:ind w:left="168" w:right="168"/>
    </w:pPr>
    <w:rPr>
      <w:bCs/>
      <w:color w:val="000000"/>
      <w:sz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3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3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A21D5-C026-4791-9EF9-411414DA2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2F52359</Template>
  <TotalTime>5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Avery Products Template</vt:lpstr>
    </vt:vector>
  </TitlesOfParts>
  <Company>Avery UK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Avery Products Template</dc:title>
  <dc:subject>Avery Products Template</dc:subject>
  <dc:creator>Avery Products Corporation</dc:creator>
  <cp:keywords>Avery, Templates</cp:keywords>
  <dc:description>Copyright 2017 Avery Products Corporation. All rights reserved.</dc:description>
  <cp:lastModifiedBy>Georgina Tallboy</cp:lastModifiedBy>
  <cp:revision>4</cp:revision>
  <cp:lastPrinted>2022-09-09T12:18:00Z</cp:lastPrinted>
  <dcterms:created xsi:type="dcterms:W3CDTF">2022-09-16T08:57:00Z</dcterms:created>
  <dcterms:modified xsi:type="dcterms:W3CDTF">2022-10-03T12:21:00Z</dcterms:modified>
  <cp:category>Avery Products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tGroup">
    <vt:lpwstr>A-0004-01</vt:lpwstr>
  </property>
</Properties>
</file>