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FA1810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540581B2" wp14:editId="724D623A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829E7F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66.1pt;margin-top:15.05pt;width:0;height:32.5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hf5XaQ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72640" behindDoc="0" locked="0" layoutInCell="1" allowOverlap="1" wp14:anchorId="1DBE3FBC" wp14:editId="269FE218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BE3FB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2.8pt;margin-top:5.75pt;width:60pt;height:47.25pt;z-index:25227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5EB1818B" wp14:editId="5AC38EA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1ED539" id="Straight Arrow Connector 11" o:spid="_x0000_s1026" type="#_x0000_t32" style="position:absolute;margin-left:165.75pt;margin-top:10.2pt;width:0;height:32.5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Myp+/PrAQAAQg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73664" behindDoc="0" locked="0" layoutInCell="1" allowOverlap="1" wp14:anchorId="1B43AE3A" wp14:editId="0E7FA497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3AE3A" id="_x0000_s1027" type="#_x0000_t202" style="position:absolute;left:0;text-align:left;margin-left:176.6pt;margin-top:5.6pt;width:73.9pt;height:32.25pt;z-index:25227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Fyseg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FA1810" w:rsidRPr="00E0545B" w:rsidRDefault="00FA1810" w:rsidP="00FA1810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695C8597" wp14:editId="1D7DE22D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288" name="Straight Arrow Connector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4DC3E3" id="Straight Arrow Connector 288" o:spid="_x0000_s1026" type="#_x0000_t32" style="position:absolute;margin-left:166.1pt;margin-top:15.05pt;width:0;height:32.5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D9Tmi+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76736" behindDoc="0" locked="0" layoutInCell="1" allowOverlap="1" wp14:anchorId="015A968B" wp14:editId="0B4DFCD6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89" name="Text Box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A968B" id="Text Box 289" o:spid="_x0000_s1028" type="#_x0000_t202" style="position:absolute;left:0;text-align:left;margin-left:182.8pt;margin-top:5.75pt;width:60pt;height:47.25pt;z-index:25227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PrN2Og0CAAD8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49E942E8" wp14:editId="14B8A73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290" name="Straight Arrow Connector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5B80BF" id="Straight Arrow Connector 290" o:spid="_x0000_s1026" type="#_x0000_t32" style="position:absolute;margin-left:165.75pt;margin-top:10.2pt;width:0;height:32.5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KcK5iX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77760" behindDoc="0" locked="0" layoutInCell="1" allowOverlap="1" wp14:anchorId="0AF3E4EA" wp14:editId="49A1A91E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3E4EA" id="_x0000_s1029" type="#_x0000_t202" style="position:absolute;left:0;text-align:left;margin-left:176.6pt;margin-top:5.6pt;width:73.9pt;height:32.25pt;z-index:25227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AXGTpUNAgAA&#10;+g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</w:tr>
      <w:tr w:rsidR="00FA1810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73830857" wp14:editId="04E3F6AF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292" name="Straight Arrow Connector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86921" id="Straight Arrow Connector 292" o:spid="_x0000_s1026" type="#_x0000_t32" style="position:absolute;margin-left:166.1pt;margin-top:15.05pt;width:0;height:32.5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1aABQIAAHg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A441aA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93120" behindDoc="0" locked="0" layoutInCell="1" allowOverlap="1" wp14:anchorId="387B3B77" wp14:editId="6AA51E4B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7B3B77" id="_x0000_s1030" type="#_x0000_t202" style="position:absolute;left:0;text-align:left;margin-left:182.8pt;margin-top:5.75pt;width:60pt;height:47.25pt;z-index:25229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AwsQCJDAIAAPs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5B8809D2" wp14:editId="0CEDB0AF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294" name="Straight Arrow Connector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C712A9" id="Straight Arrow Connector 294" o:spid="_x0000_s1026" type="#_x0000_t32" style="position:absolute;margin-left:165.75pt;margin-top:10.2pt;width:0;height:32.55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CQVpDr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94144" behindDoc="0" locked="0" layoutInCell="1" allowOverlap="1" wp14:anchorId="159FD290" wp14:editId="2F5D9F80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9FD290" id="_x0000_s1031" type="#_x0000_t202" style="position:absolute;left:0;text-align:left;margin-left:176.6pt;margin-top:5.6pt;width:73.9pt;height:32.25pt;z-index:25229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BbfYoNAgAA&#10;+w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FA1810" w:rsidRPr="00E0545B" w:rsidRDefault="00FA1810" w:rsidP="00FA1810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7B767702" wp14:editId="0AC081CA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296" name="Straight Arrow Connector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0098F" id="Straight Arrow Connector 296" o:spid="_x0000_s1026" type="#_x0000_t32" style="position:absolute;margin-left:166.1pt;margin-top:15.05pt;width:0;height:32.5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1NCBQIAAHg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B5f1NC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97216" behindDoc="0" locked="0" layoutInCell="1" allowOverlap="1" wp14:anchorId="163FD1D1" wp14:editId="2960F194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FD1D1" id="_x0000_s1032" type="#_x0000_t202" style="position:absolute;left:0;text-align:left;margin-left:182.8pt;margin-top:5.75pt;width:60pt;height:47.25pt;z-index:25229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DGxGZXDAIAAPo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07208C84" wp14:editId="06BB5DF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298" name="Straight Arrow Connector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0E4C16" id="Straight Arrow Connector 298" o:spid="_x0000_s1026" type="#_x0000_t32" style="position:absolute;margin-left:165.75pt;margin-top:10.2pt;width:0;height:32.5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98240" behindDoc="0" locked="0" layoutInCell="1" allowOverlap="1" wp14:anchorId="5D0FFD61" wp14:editId="497864BA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FFD61" id="_x0000_s1033" type="#_x0000_t202" style="position:absolute;left:0;text-align:left;margin-left:176.6pt;margin-top:5.6pt;width:73.9pt;height:32.25pt;z-index:25229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DhJS5jDgIA&#10;APo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</w:tr>
      <w:tr w:rsidR="00FA1810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22020375" wp14:editId="424B6244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00" name="Straight Arrow Connector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FEC98A" id="Straight Arrow Connector 300" o:spid="_x0000_s1026" type="#_x0000_t32" style="position:absolute;margin-left:166.1pt;margin-top:15.05pt;width:0;height:32.5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Dhwq4K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13600" behindDoc="0" locked="0" layoutInCell="1" allowOverlap="1" wp14:anchorId="61059E79" wp14:editId="2F9D64A5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59E79" id="_x0000_s1034" type="#_x0000_t202" style="position:absolute;left:0;text-align:left;margin-left:182.8pt;margin-top:5.75pt;width:60pt;height:47.25pt;z-index:25231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gBO8xw0CAAD7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442ADBDE" wp14:editId="3B41A9E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02" name="Straight Arrow Connector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C01C8C" id="Straight Arrow Connector 302" o:spid="_x0000_s1026" type="#_x0000_t32" style="position:absolute;margin-left:165.75pt;margin-top:10.2pt;width:0;height:32.5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Gjs4fv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14624" behindDoc="0" locked="0" layoutInCell="1" allowOverlap="1" wp14:anchorId="611F6C4A" wp14:editId="0D8A3245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F6C4A" id="_x0000_s1035" type="#_x0000_t202" style="position:absolute;left:0;text-align:left;margin-left:176.6pt;margin-top:5.6pt;width:73.9pt;height:32.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56/j9g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FA1810" w:rsidRPr="00E0545B" w:rsidRDefault="00FA1810" w:rsidP="00FA1810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0B3B6771" wp14:editId="00FC2236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24" name="Straight Arrow Connector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DF80EA" id="Straight Arrow Connector 324" o:spid="_x0000_s1026" type="#_x0000_t32" style="position:absolute;margin-left:166.1pt;margin-top:15.05pt;width:0;height:32.5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Dt5CfI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17696" behindDoc="0" locked="0" layoutInCell="1" allowOverlap="1" wp14:anchorId="63B92205" wp14:editId="505B00B2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92205" id="_x0000_s1036" type="#_x0000_t202" style="position:absolute;left:0;text-align:left;margin-left:182.8pt;margin-top:5.75pt;width:60pt;height:47.25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4E367AAA" wp14:editId="1B0CA8F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26" name="Straight Arrow Connector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18B32F" id="Straight Arrow Connector 326" o:spid="_x0000_s1026" type="#_x0000_t32" style="position:absolute;margin-left:165.75pt;margin-top:10.2pt;width:0;height:32.5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NbaFoT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18720" behindDoc="0" locked="0" layoutInCell="1" allowOverlap="1" wp14:anchorId="4FBB0A6F" wp14:editId="558C2415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BB0A6F" id="_x0000_s1037" type="#_x0000_t202" style="position:absolute;left:0;text-align:left;margin-left:176.6pt;margin-top:5.6pt;width:73.9pt;height:32.25pt;z-index:25231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5e/Qw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</w:tr>
      <w:tr w:rsidR="00FA1810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 wp14:anchorId="7E28569B" wp14:editId="6C8F6D1F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28" name="Straight Arrow Connector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BDB023" id="Straight Arrow Connector 328" o:spid="_x0000_s1026" type="#_x0000_t32" style="position:absolute;margin-left:166.1pt;margin-top:15.05pt;width:0;height:32.5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hVBQIAAHgEAAAOAAAAZHJzL2Uyb0RvYy54bWysVNuO0zAQfUfiHyy/06Tt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BvRlhV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34080" behindDoc="0" locked="0" layoutInCell="1" allowOverlap="1" wp14:anchorId="555A1EFE" wp14:editId="7D63E34A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A1EFE" id="_x0000_s1038" type="#_x0000_t202" style="position:absolute;left:0;text-align:left;margin-left:182.8pt;margin-top:5.75pt;width:60pt;height:47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UDEH6w0CAAD7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7C139919" wp14:editId="16E540C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30" name="Straight Arrow Connector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724A0E" id="Straight Arrow Connector 330" o:spid="_x0000_s1026" type="#_x0000_t32" style="position:absolute;margin-left:165.75pt;margin-top:10.2pt;width:0;height:32.5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L4dm3X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35104" behindDoc="0" locked="0" layoutInCell="1" allowOverlap="1" wp14:anchorId="73F3E7E3" wp14:editId="6F13F37C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F3E7E3" id="_x0000_s1039" type="#_x0000_t202" style="position:absolute;left:0;text-align:left;margin-left:176.6pt;margin-top:5.6pt;width:73.9pt;height:32.25pt;z-index:25233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D/s27V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FA1810" w:rsidRPr="00E0545B" w:rsidRDefault="00FA1810" w:rsidP="00FA1810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28</w:t>
            </w:r>
            <w:r w:rsidRPr="00491B1B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allowOverlap="1" wp14:anchorId="69C9C408" wp14:editId="7C724829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32" name="Straight Arrow Connector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7C08FA" id="Straight Arrow Connector 332" o:spid="_x0000_s1026" type="#_x0000_t32" style="position:absolute;margin-left:166.1pt;margin-top:15.05pt;width:0;height:32.5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2ZrBQIAAHgEAAAOAAAAZHJzL2Uyb0RvYy54bWysVNuO0zAQfUfiHyy/06Tt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Cq62Zr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38176" behindDoc="0" locked="0" layoutInCell="1" allowOverlap="1" wp14:anchorId="47474441" wp14:editId="14125918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74441" id="_x0000_s1040" type="#_x0000_t202" style="position:absolute;left:0;text-align:left;margin-left:182.8pt;margin-top:5.75pt;width:60pt;height:47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CBjQQQDAIAAPs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inexpensive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illegal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improper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immature</w:t>
            </w:r>
          </w:p>
          <w:p w:rsidR="00FA1810" w:rsidRPr="00B8553B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8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irresistible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1EF09B47" wp14:editId="0F81B70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34" name="Straight Arrow Connector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184EB3" id="Straight Arrow Connector 334" o:spid="_x0000_s1026" type="#_x0000_t32" style="position:absolute;margin-left:165.75pt;margin-top:10.2pt;width:0;height:32.55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IlB7bv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39200" behindDoc="0" locked="0" layoutInCell="1" allowOverlap="1" wp14:anchorId="7E5859C4" wp14:editId="1E78B18F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10" w:rsidRPr="00BD7585" w:rsidRDefault="00FA1810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859C4" id="_x0000_s1041" type="#_x0000_t202" style="position:absolute;left:0;text-align:left;margin-left:176.6pt;margin-top:5.6pt;width:73.9pt;height:32.25pt;z-index:25233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hZ3kT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FA1810" w:rsidRPr="00BD7585" w:rsidRDefault="00FA1810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passion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much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nephew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through</w:t>
            </w:r>
          </w:p>
          <w:p w:rsidR="00FA1810" w:rsidRDefault="00FA1810" w:rsidP="00FA1810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though</w:t>
            </w:r>
          </w:p>
          <w:p w:rsidR="00FA1810" w:rsidRPr="00814A80" w:rsidRDefault="00FA1810" w:rsidP="00FA1810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ileum, duodenum, tertiary</w:t>
            </w:r>
          </w:p>
        </w:tc>
        <w:bookmarkStart w:id="1" w:name="_GoBack"/>
        <w:bookmarkEnd w:id="1"/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FC74B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3337"/>
    <w:rsid w:val="001067BA"/>
    <w:rsid w:val="001617B9"/>
    <w:rsid w:val="00164BE9"/>
    <w:rsid w:val="00164ED7"/>
    <w:rsid w:val="001E42CA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437A3"/>
    <w:rsid w:val="00491B1B"/>
    <w:rsid w:val="004A75CE"/>
    <w:rsid w:val="004E22A9"/>
    <w:rsid w:val="00511452"/>
    <w:rsid w:val="00555151"/>
    <w:rsid w:val="00584A35"/>
    <w:rsid w:val="00590C46"/>
    <w:rsid w:val="005C0B5D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B22FE"/>
    <w:rsid w:val="009F3B6D"/>
    <w:rsid w:val="00A044D6"/>
    <w:rsid w:val="00A44CED"/>
    <w:rsid w:val="00A44DF0"/>
    <w:rsid w:val="00A50745"/>
    <w:rsid w:val="00AA34F4"/>
    <w:rsid w:val="00AE378D"/>
    <w:rsid w:val="00AF312A"/>
    <w:rsid w:val="00AF3F4F"/>
    <w:rsid w:val="00B13C37"/>
    <w:rsid w:val="00B3408E"/>
    <w:rsid w:val="00B8553B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EE75B5"/>
    <w:rsid w:val="00F0028F"/>
    <w:rsid w:val="00F5115C"/>
    <w:rsid w:val="00F9078A"/>
    <w:rsid w:val="00FA1810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B5E1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2884A-5697-44B4-973F-CD0022B0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2F52359</Template>
  <TotalTime>7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5</cp:revision>
  <cp:lastPrinted>2022-09-09T12:18:00Z</cp:lastPrinted>
  <dcterms:created xsi:type="dcterms:W3CDTF">2022-09-22T10:24:00Z</dcterms:created>
  <dcterms:modified xsi:type="dcterms:W3CDTF">2022-10-03T12:23:00Z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