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AC5A0B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29308735" wp14:editId="45BFBBA5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85FD1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66.1pt;margin-top:15.05pt;width:0;height:32.5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hf5XaQ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95520" behindDoc="0" locked="0" layoutInCell="1" allowOverlap="1" wp14:anchorId="678E760A" wp14:editId="5F535A50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8E76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2.8pt;margin-top:5.75pt;width:60pt;height:47.25pt;z-index:25239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1BBC927F" wp14:editId="2C4CC70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0938C6" id="Straight Arrow Connector 11" o:spid="_x0000_s1026" type="#_x0000_t32" style="position:absolute;margin-left:165.75pt;margin-top:10.2pt;width:0;height:32.55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Myp+/PrAQAAQg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96544" behindDoc="0" locked="0" layoutInCell="1" allowOverlap="1" wp14:anchorId="187C8741" wp14:editId="7C5D7A10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C8741" id="_x0000_s1027" type="#_x0000_t202" style="position:absolute;left:0;text-align:left;margin-left:176.6pt;margin-top:5.6pt;width:73.9pt;height:32.25pt;z-index:25239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Fyseg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AC5A0B" w:rsidRPr="00E0545B" w:rsidRDefault="00AC5A0B" w:rsidP="00AC5A0B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6E834EE8" wp14:editId="3E76FE9C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1FFFC" id="Straight Arrow Connector 25" o:spid="_x0000_s1026" type="#_x0000_t32" style="position:absolute;margin-left:166.1pt;margin-top:15.05pt;width:0;height:32.55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99616" behindDoc="0" locked="0" layoutInCell="1" allowOverlap="1" wp14:anchorId="761288E6" wp14:editId="401AE4C7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288E6" id="Text Box 26" o:spid="_x0000_s1028" type="#_x0000_t202" style="position:absolute;left:0;text-align:left;margin-left:182.8pt;margin-top:5.75pt;width:60pt;height:47.25pt;z-index:25239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B2rxP2DAIAAPo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62C77EA2" wp14:editId="1A51EC9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A59C3D" id="Straight Arrow Connector 27" o:spid="_x0000_s1026" type="#_x0000_t32" style="position:absolute;margin-left:165.75pt;margin-top:10.2pt;width:0;height:32.55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00640" behindDoc="0" locked="0" layoutInCell="1" allowOverlap="1" wp14:anchorId="53EEFBC1" wp14:editId="123D0836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EFBC1" id="_x0000_s1029" type="#_x0000_t202" style="position:absolute;left:0;text-align:left;margin-left:176.6pt;margin-top:5.6pt;width:73.9pt;height:32.25pt;z-index:25240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</w:tr>
      <w:tr w:rsidR="00AC5A0B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28CD7FE9" wp14:editId="6EB0CFBB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3F10D9" id="Straight Arrow Connector 29" o:spid="_x0000_s1026" type="#_x0000_t32" style="position:absolute;margin-left:166.1pt;margin-top:15.05pt;width:0;height:32.5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13952" behindDoc="0" locked="0" layoutInCell="1" allowOverlap="1" wp14:anchorId="101E1AB8" wp14:editId="6DF3B9F7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E1AB8" id="_x0000_s1030" type="#_x0000_t202" style="position:absolute;left:0;text-align:left;margin-left:182.8pt;margin-top:5.75pt;width:60pt;height:47.25pt;z-index:25241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 wp14:anchorId="3A32309E" wp14:editId="327FE8D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F7DDB2" id="Straight Arrow Connector 31" o:spid="_x0000_s1026" type="#_x0000_t32" style="position:absolute;margin-left:165.75pt;margin-top:10.2pt;width:0;height:32.55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14976" behindDoc="0" locked="0" layoutInCell="1" allowOverlap="1" wp14:anchorId="7014C9A9" wp14:editId="688949C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4C9A9" id="_x0000_s1031" type="#_x0000_t202" style="position:absolute;left:0;text-align:left;margin-left:176.6pt;margin-top:5.6pt;width:73.9pt;height:32.25pt;z-index:25241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A3JIuW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AC5A0B" w:rsidRPr="00E0545B" w:rsidRDefault="00AC5A0B" w:rsidP="00AC5A0B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03A19B80" wp14:editId="69D7317F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66" name="Straight Arrow Connector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F060EA" id="Straight Arrow Connector 366" o:spid="_x0000_s1026" type="#_x0000_t32" style="position:absolute;margin-left:166.1pt;margin-top:15.05pt;width:0;height:32.55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B33YRF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7F92D795" wp14:editId="3F657866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2D795" id="_x0000_s1032" type="#_x0000_t202" style="position:absolute;left:0;text-align:left;margin-left:182.8pt;margin-top:5.75pt;width:60pt;height:47.25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CXgXjNDAIAAPo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32C8B1E7" wp14:editId="585DC462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68" name="Straight Arrow Connector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ED7ABC" id="Straight Arrow Connector 368" o:spid="_x0000_s1026" type="#_x0000_t32" style="position:absolute;margin-left:165.75pt;margin-top:10.2pt;width:0;height:32.5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19072" behindDoc="0" locked="0" layoutInCell="1" allowOverlap="1" wp14:anchorId="2043B8CC" wp14:editId="611531BD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6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3B8CC" id="_x0000_s1033" type="#_x0000_t202" style="position:absolute;left:0;text-align:left;margin-left:176.6pt;margin-top:5.6pt;width:73.9pt;height:32.25pt;z-index:25241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wYDD5DgIA&#10;APo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</w:tr>
      <w:tr w:rsidR="00AC5A0B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0BDB1DC3" wp14:editId="70117F21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70" name="Straight Arrow Connector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963789" id="Straight Arrow Connector 370" o:spid="_x0000_s1026" type="#_x0000_t32" style="position:absolute;margin-left:166.1pt;margin-top:15.05pt;width:0;height:32.5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Aw0sXm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6A470527" wp14:editId="419DA639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7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470527" id="_x0000_s1034" type="#_x0000_t202" style="position:absolute;left:0;text-align:left;margin-left:182.8pt;margin-top:5.75pt;width:60pt;height:47.25pt;z-index:25243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O9yrOQ0CAAD7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57FEB89D" wp14:editId="61FD4C0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72" name="Straight Arrow Connector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4FE34F" id="Straight Arrow Connector 372" o:spid="_x0000_s1026" type="#_x0000_t32" style="position:absolute;margin-left:165.75pt;margin-top:10.2pt;width:0;height:32.55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NZja0f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35456" behindDoc="0" locked="0" layoutInCell="1" allowOverlap="1" wp14:anchorId="4D5B99F0" wp14:editId="4E2D78C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7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B99F0" id="_x0000_s1035" type="#_x0000_t202" style="position:absolute;left:0;text-align:left;margin-left:176.6pt;margin-top:5.6pt;width:73.9pt;height:32.25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oIttyw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AC5A0B" w:rsidRPr="00E0545B" w:rsidRDefault="00AC5A0B" w:rsidP="00AC5A0B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5E596A73" wp14:editId="2755B6B7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74" name="Straight Arrow Connector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B71C42" id="Straight Arrow Connector 374" o:spid="_x0000_s1026" type="#_x0000_t32" style="position:absolute;margin-left:166.1pt;margin-top:15.05pt;width:0;height:32.5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cU7AJA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38528" behindDoc="0" locked="0" layoutInCell="1" allowOverlap="1" wp14:anchorId="1E4F4467" wp14:editId="61FFE68D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7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F4467" id="_x0000_s1036" type="#_x0000_t202" style="position:absolute;left:0;text-align:left;margin-left:182.8pt;margin-top:5.75pt;width:60pt;height:47.25pt;z-index:25243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313CA5D6" wp14:editId="7EB2CAD2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76" name="Straight Arrow Connector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5EABF1" id="Straight Arrow Connector 376" o:spid="_x0000_s1026" type="#_x0000_t32" style="position:absolute;margin-left:165.75pt;margin-top:10.2pt;width:0;height:32.5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DhPx2J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2C1BD074" wp14:editId="4218B6DA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1BD074" id="_x0000_s1037" type="#_x0000_t202" style="position:absolute;left:0;text-align:left;margin-left:176.6pt;margin-top:5.6pt;width:73.9pt;height:32.25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/l96DQ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  <w:bookmarkStart w:id="1" w:name="_GoBack"/>
        <w:bookmarkEnd w:id="1"/>
      </w:tr>
      <w:tr w:rsidR="00AC5A0B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3050C568" wp14:editId="25B1E247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78" name="Straight Arrow Connector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9905E1" id="Straight Arrow Connector 378" o:spid="_x0000_s1026" type="#_x0000_t32" style="position:absolute;margin-left:166.1pt;margin-top:15.05pt;width:0;height:32.55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Dz7L+5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4912" behindDoc="0" locked="0" layoutInCell="1" allowOverlap="1" wp14:anchorId="344279D0" wp14:editId="7547E6FE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7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279D0" id="_x0000_s1038" type="#_x0000_t202" style="position:absolute;left:0;text-align:left;margin-left:182.8pt;margin-top:5.75pt;width:60pt;height:47.25pt;z-index:25245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FxWJ1g0CAAD7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62759495" wp14:editId="53D2112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80" name="Straight Arrow Connector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E99E9F" id="Straight Arrow Connector 380" o:spid="_x0000_s1026" type="#_x0000_t32" style="position:absolute;margin-left:165.75pt;margin-top:10.2pt;width:0;height:32.55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LTh9Nr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5936" behindDoc="0" locked="0" layoutInCell="1" allowOverlap="1" wp14:anchorId="3CE852F7" wp14:editId="37C3B31C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8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852F7" id="_x0000_s1039" type="#_x0000_t202" style="position:absolute;left:0;text-align:left;margin-left:176.6pt;margin-top:5.6pt;width:73.9pt;height:32.25pt;z-index:25245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PDr7P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AC5A0B" w:rsidRPr="00E0545B" w:rsidRDefault="00AC5A0B" w:rsidP="00AC5A0B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4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1B584DE3" wp14:editId="25B0BAD5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82" name="Straight Arrow Connector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51ABF4" id="Straight Arrow Connector 382" o:spid="_x0000_s1026" type="#_x0000_t32" style="position:absolute;margin-left:166.1pt;margin-top:15.05pt;width:0;height:32.55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1WYmhA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0" locked="0" layoutInCell="1" allowOverlap="1" wp14:anchorId="07FC4E28" wp14:editId="754F00A9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8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C4E28" id="_x0000_s1040" type="#_x0000_t202" style="position:absolute;left:0;text-align:left;margin-left:182.8pt;margin-top:5.75pt;width:60pt;height:47.25pt;z-index:25245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DxMNQKDAIAAPs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vein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weigh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sleigh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obey</w:t>
            </w:r>
          </w:p>
          <w:p w:rsidR="00AC5A0B" w:rsidRPr="00B8553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they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72D95312" wp14:editId="1654C729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192" name="Straight Arrow Connecto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B9C3DC" id="Straight Arrow Connector 192" o:spid="_x0000_s1026" type="#_x0000_t32" style="position:absolute;margin-left:165.75pt;margin-top:10.2pt;width:0;height:32.55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AFwNpx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60032" behindDoc="0" locked="0" layoutInCell="1" allowOverlap="1" wp14:anchorId="4D693FD8" wp14:editId="59C3140A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5A0B" w:rsidRPr="00BD7585" w:rsidRDefault="00AC5A0B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93FD8" id="_x0000_s1041" type="#_x0000_t202" style="position:absolute;left:0;text-align:left;margin-left:176.6pt;margin-top:5.6pt;width:73.9pt;height:32.25pt;z-index:25246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AP96Ou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AC5A0B" w:rsidRPr="00BD7585" w:rsidRDefault="00AC5A0B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neice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pocket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ticket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</w:t>
            </w:r>
          </w:p>
          <w:p w:rsidR="00AC5A0B" w:rsidRDefault="00AC5A0B" w:rsidP="00AC5A0B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unite</w:t>
            </w:r>
          </w:p>
          <w:p w:rsidR="00AC5A0B" w:rsidRPr="00814A80" w:rsidRDefault="00AC5A0B" w:rsidP="00AC5A0B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quadriceps, incisors, carnassial teeth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FC74B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3337"/>
    <w:rsid w:val="001067BA"/>
    <w:rsid w:val="001617B9"/>
    <w:rsid w:val="00164BE9"/>
    <w:rsid w:val="00164ED7"/>
    <w:rsid w:val="001E42CA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437A3"/>
    <w:rsid w:val="00444054"/>
    <w:rsid w:val="00491B1B"/>
    <w:rsid w:val="004A75CE"/>
    <w:rsid w:val="004E22A9"/>
    <w:rsid w:val="00511452"/>
    <w:rsid w:val="00555151"/>
    <w:rsid w:val="00584A35"/>
    <w:rsid w:val="00590C46"/>
    <w:rsid w:val="005C0B5D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B22FE"/>
    <w:rsid w:val="009F3B6D"/>
    <w:rsid w:val="00A044D6"/>
    <w:rsid w:val="00A44CED"/>
    <w:rsid w:val="00A44DF0"/>
    <w:rsid w:val="00A50745"/>
    <w:rsid w:val="00AA34F4"/>
    <w:rsid w:val="00AC4826"/>
    <w:rsid w:val="00AC5A0B"/>
    <w:rsid w:val="00AE378D"/>
    <w:rsid w:val="00AF312A"/>
    <w:rsid w:val="00AF3F4F"/>
    <w:rsid w:val="00B13C37"/>
    <w:rsid w:val="00B3408E"/>
    <w:rsid w:val="00B8553B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525CC"/>
    <w:rsid w:val="00D75C50"/>
    <w:rsid w:val="00D76803"/>
    <w:rsid w:val="00DC4BF7"/>
    <w:rsid w:val="00DE6FB3"/>
    <w:rsid w:val="00DF49A4"/>
    <w:rsid w:val="00EC1C00"/>
    <w:rsid w:val="00EE75B5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78CD5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BE000-D01C-4038-A0B5-980AC9EB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2F52359</Template>
  <TotalTime>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5</cp:revision>
  <cp:lastPrinted>2022-09-09T12:18:00Z</cp:lastPrinted>
  <dcterms:created xsi:type="dcterms:W3CDTF">2022-09-22T13:02:00Z</dcterms:created>
  <dcterms:modified xsi:type="dcterms:W3CDTF">2022-10-03T12:25:00Z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