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76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16"/>
        <w:gridCol w:w="144"/>
        <w:gridCol w:w="5616"/>
      </w:tblGrid>
      <w:tr w:rsidR="00E037E8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E037E8" w:rsidRPr="00814A80" w:rsidRDefault="00E037E8" w:rsidP="00E037E8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11</w:t>
            </w:r>
            <w:r w:rsidRPr="00444054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November 2022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61056" behindDoc="0" locked="0" layoutInCell="1" allowOverlap="1" wp14:anchorId="7A6FE677" wp14:editId="31E962C2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195" name="Straight Arrow Connector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B0C8D5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95" o:spid="_x0000_s1026" type="#_x0000_t32" style="position:absolute;margin-left:166.1pt;margin-top:15.05pt;width:0;height:32.55pt;z-index:25246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59008" behindDoc="0" locked="0" layoutInCell="1" allowOverlap="1" wp14:anchorId="617E8C4F" wp14:editId="4ED998C0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37E8" w:rsidRPr="00BD7585" w:rsidRDefault="00E037E8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7E8C4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82.8pt;margin-top:5.75pt;width:60pt;height:47.25pt;z-index:252459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" filled="f" stroked="f">
                      <v:textbox>
                        <w:txbxContent>
                          <w:p w:rsidR="00E037E8" w:rsidRPr="00BD7585" w:rsidRDefault="00E037E8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chef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parachute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machine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brochure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chute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57984" behindDoc="0" locked="0" layoutInCell="1" allowOverlap="1" wp14:anchorId="0CC5E6BA" wp14:editId="1F313368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BA287A" id="Straight Arrow Connector 11" o:spid="_x0000_s1026" type="#_x0000_t32" style="position:absolute;margin-left:165.75pt;margin-top:10.2pt;width:0;height:32.55pt;z-index:25245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60032" behindDoc="0" locked="0" layoutInCell="1" allowOverlap="1" wp14:anchorId="3D8DDB59" wp14:editId="0624B283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37E8" w:rsidRPr="00BD7585" w:rsidRDefault="00E037E8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8DDB59" id="_x0000_s1027" type="#_x0000_t202" style="position:absolute;left:0;text-align:left;margin-left:176.6pt;margin-top:5.6pt;width:73.9pt;height:32.25pt;z-index:252460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" filled="f" stroked="f">
                      <v:textbox>
                        <w:txbxContent>
                          <w:p w:rsidR="00E037E8" w:rsidRPr="00BD7585" w:rsidRDefault="00E037E8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wallet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rich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said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union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</w:p>
          <w:p w:rsidR="00E037E8" w:rsidRPr="00814A80" w:rsidRDefault="00E037E8" w:rsidP="00E037E8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fluoride toothpaste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E037E8" w:rsidRPr="00E0545B" w:rsidRDefault="00E037E8" w:rsidP="00E037E8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E037E8" w:rsidRPr="00814A80" w:rsidRDefault="00E037E8" w:rsidP="00E037E8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bookmarkStart w:id="0" w:name="Blank_MP1_panel2"/>
            <w:bookmarkEnd w:id="0"/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11</w:t>
            </w:r>
            <w:r w:rsidRPr="00444054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November 2022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65152" behindDoc="0" locked="0" layoutInCell="1" allowOverlap="1" wp14:anchorId="36FC4A20" wp14:editId="07B4842C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387" name="Straight Arrow Connector 3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9C319E" id="Straight Arrow Connector 387" o:spid="_x0000_s1026" type="#_x0000_t32" style="position:absolute;margin-left:166.1pt;margin-top:15.05pt;width:0;height:32.55pt;z-index:25246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63104" behindDoc="0" locked="0" layoutInCell="1" allowOverlap="1" wp14:anchorId="333F3798" wp14:editId="1B44911F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388" name="Text Box 3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37E8" w:rsidRPr="00BD7585" w:rsidRDefault="00E037E8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3F3798" id="Text Box 388" o:spid="_x0000_s1028" type="#_x0000_t202" style="position:absolute;left:0;text-align:left;margin-left:182.8pt;margin-top:5.75pt;width:60pt;height:47.25pt;z-index:252463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" filled="f" stroked="f">
                      <v:textbox>
                        <w:txbxContent>
                          <w:p w:rsidR="00E037E8" w:rsidRPr="00BD7585" w:rsidRDefault="00E037E8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chef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parachute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machine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brochure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chute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62080" behindDoc="0" locked="0" layoutInCell="1" allowOverlap="1" wp14:anchorId="30801001" wp14:editId="3BF2C39D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389" name="Straight Arrow Connector 3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2AD963" id="Straight Arrow Connector 389" o:spid="_x0000_s1026" type="#_x0000_t32" style="position:absolute;margin-left:165.75pt;margin-top:10.2pt;width:0;height:32.55pt;z-index:25246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64128" behindDoc="0" locked="0" layoutInCell="1" allowOverlap="1" wp14:anchorId="6B474249" wp14:editId="27C6EC13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37E8" w:rsidRPr="00BD7585" w:rsidRDefault="00E037E8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474249" id="_x0000_s1029" type="#_x0000_t202" style="position:absolute;left:0;text-align:left;margin-left:176.6pt;margin-top:5.6pt;width:73.9pt;height:32.25pt;z-index:252464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" filled="f" stroked="f">
                      <v:textbox>
                        <w:txbxContent>
                          <w:p w:rsidR="00E037E8" w:rsidRPr="00BD7585" w:rsidRDefault="00E037E8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wallet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rich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said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union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</w:p>
          <w:p w:rsidR="00E037E8" w:rsidRPr="00814A80" w:rsidRDefault="00E037E8" w:rsidP="00E037E8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fluoride toothpaste</w:t>
            </w:r>
          </w:p>
        </w:tc>
      </w:tr>
      <w:tr w:rsidR="00E037E8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E037E8" w:rsidRPr="00814A80" w:rsidRDefault="00E037E8" w:rsidP="00E037E8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11</w:t>
            </w:r>
            <w:r w:rsidRPr="00444054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November 2022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81536" behindDoc="0" locked="0" layoutInCell="1" allowOverlap="1" wp14:anchorId="54B61AE6" wp14:editId="6932DF7D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391" name="Straight Arrow Connector 3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2EFACA" id="Straight Arrow Connector 391" o:spid="_x0000_s1026" type="#_x0000_t32" style="position:absolute;margin-left:166.1pt;margin-top:15.05pt;width:0;height:32.55pt;z-index:25248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79488" behindDoc="0" locked="0" layoutInCell="1" allowOverlap="1" wp14:anchorId="5FB4BADD" wp14:editId="3371A52D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39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37E8" w:rsidRPr="00BD7585" w:rsidRDefault="00E037E8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B4BADD" id="_x0000_s1030" type="#_x0000_t202" style="position:absolute;left:0;text-align:left;margin-left:182.8pt;margin-top:5.75pt;width:60pt;height:47.25pt;z-index:252479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" filled="f" stroked="f">
                      <v:textbox>
                        <w:txbxContent>
                          <w:p w:rsidR="00E037E8" w:rsidRPr="00BD7585" w:rsidRDefault="00E037E8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chef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parachute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machine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brochure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chute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78464" behindDoc="0" locked="0" layoutInCell="1" allowOverlap="1" wp14:anchorId="29DA709D" wp14:editId="3C1EF287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393" name="Straight Arrow Connector 3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59C9A1" id="Straight Arrow Connector 393" o:spid="_x0000_s1026" type="#_x0000_t32" style="position:absolute;margin-left:165.75pt;margin-top:10.2pt;width:0;height:32.55pt;z-index:25247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80512" behindDoc="0" locked="0" layoutInCell="1" allowOverlap="1" wp14:anchorId="0A4B076D" wp14:editId="7B68A707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9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37E8" w:rsidRPr="00BD7585" w:rsidRDefault="00E037E8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4B076D" id="_x0000_s1031" type="#_x0000_t202" style="position:absolute;left:0;text-align:left;margin-left:176.6pt;margin-top:5.6pt;width:73.9pt;height:32.25pt;z-index:252480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" filled="f" stroked="f">
                      <v:textbox>
                        <w:txbxContent>
                          <w:p w:rsidR="00E037E8" w:rsidRPr="00BD7585" w:rsidRDefault="00E037E8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wallet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rich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said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union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</w:p>
          <w:p w:rsidR="00E037E8" w:rsidRPr="00814A80" w:rsidRDefault="00E037E8" w:rsidP="00E037E8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fluoride toothpaste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E037E8" w:rsidRPr="00E0545B" w:rsidRDefault="00E037E8" w:rsidP="00E037E8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E037E8" w:rsidRPr="00814A80" w:rsidRDefault="00E037E8" w:rsidP="00E037E8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11</w:t>
            </w:r>
            <w:r w:rsidRPr="00444054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November 2022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85632" behindDoc="0" locked="0" layoutInCell="1" allowOverlap="1" wp14:anchorId="40401900" wp14:editId="760BDBE1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395" name="Straight Arrow Connector 3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C3FC72" id="Straight Arrow Connector 395" o:spid="_x0000_s1026" type="#_x0000_t32" style="position:absolute;margin-left:166.1pt;margin-top:15.05pt;width:0;height:32.55pt;z-index:25248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83584" behindDoc="0" locked="0" layoutInCell="1" allowOverlap="1" wp14:anchorId="3FFF407F" wp14:editId="3E5A286C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39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37E8" w:rsidRPr="00BD7585" w:rsidRDefault="00E037E8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FF407F" id="_x0000_s1032" type="#_x0000_t202" style="position:absolute;left:0;text-align:left;margin-left:182.8pt;margin-top:5.75pt;width:60pt;height:47.25pt;z-index:252483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" filled="f" stroked="f">
                      <v:textbox>
                        <w:txbxContent>
                          <w:p w:rsidR="00E037E8" w:rsidRPr="00BD7585" w:rsidRDefault="00E037E8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chef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parachute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machine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brochure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chute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82560" behindDoc="0" locked="0" layoutInCell="1" allowOverlap="1" wp14:anchorId="23CD7A5F" wp14:editId="1CDC5EC3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397" name="Straight Arrow Connector 3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891D25" id="Straight Arrow Connector 397" o:spid="_x0000_s1026" type="#_x0000_t32" style="position:absolute;margin-left:165.75pt;margin-top:10.2pt;width:0;height:32.55pt;z-index:25248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84608" behindDoc="0" locked="0" layoutInCell="1" allowOverlap="1" wp14:anchorId="4D2C26EC" wp14:editId="31DDFB89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9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37E8" w:rsidRPr="00BD7585" w:rsidRDefault="00E037E8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2C26EC" id="_x0000_s1033" type="#_x0000_t202" style="position:absolute;left:0;text-align:left;margin-left:176.6pt;margin-top:5.6pt;width:73.9pt;height:32.25pt;z-index:252484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" filled="f" stroked="f">
                      <v:textbox>
                        <w:txbxContent>
                          <w:p w:rsidR="00E037E8" w:rsidRPr="00BD7585" w:rsidRDefault="00E037E8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wallet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rich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said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union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</w:p>
          <w:p w:rsidR="00E037E8" w:rsidRPr="00814A80" w:rsidRDefault="00E037E8" w:rsidP="00E037E8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fluoride toothpaste</w:t>
            </w:r>
          </w:p>
        </w:tc>
      </w:tr>
      <w:tr w:rsidR="00E037E8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E037E8" w:rsidRPr="00814A80" w:rsidRDefault="00E037E8" w:rsidP="00E037E8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11</w:t>
            </w:r>
            <w:r w:rsidRPr="00444054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November 2022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502016" behindDoc="0" locked="0" layoutInCell="1" allowOverlap="1" wp14:anchorId="3108CCCB" wp14:editId="39A55CDE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399" name="Straight Arrow Connector 3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32AF7F" id="Straight Arrow Connector 399" o:spid="_x0000_s1026" type="#_x0000_t32" style="position:absolute;margin-left:166.1pt;margin-top:15.05pt;width:0;height:32.55pt;z-index:25250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99968" behindDoc="0" locked="0" layoutInCell="1" allowOverlap="1" wp14:anchorId="17E87CD1" wp14:editId="4D0916B9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4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37E8" w:rsidRPr="00BD7585" w:rsidRDefault="00E037E8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87CD1" id="_x0000_s1034" type="#_x0000_t202" style="position:absolute;left:0;text-align:left;margin-left:182.8pt;margin-top:5.75pt;width:60pt;height:47.25pt;z-index:252499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" filled="f" stroked="f">
                      <v:textbox>
                        <w:txbxContent>
                          <w:p w:rsidR="00E037E8" w:rsidRPr="00BD7585" w:rsidRDefault="00E037E8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chef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parachute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machine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brochure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chute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498944" behindDoc="0" locked="0" layoutInCell="1" allowOverlap="1" wp14:anchorId="70B984E8" wp14:editId="182C9FFC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401" name="Straight Arrow Connector 4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593EBF" id="Straight Arrow Connector 401" o:spid="_x0000_s1026" type="#_x0000_t32" style="position:absolute;margin-left:165.75pt;margin-top:10.2pt;width:0;height:32.55pt;z-index:25249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00992" behindDoc="0" locked="0" layoutInCell="1" allowOverlap="1" wp14:anchorId="03024903" wp14:editId="09B7AFFD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40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37E8" w:rsidRPr="00BD7585" w:rsidRDefault="00E037E8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024903" id="_x0000_s1035" type="#_x0000_t202" style="position:absolute;left:0;text-align:left;margin-left:176.6pt;margin-top:5.6pt;width:73.9pt;height:32.25pt;z-index:252500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" filled="f" stroked="f">
                      <v:textbox>
                        <w:txbxContent>
                          <w:p w:rsidR="00E037E8" w:rsidRPr="00BD7585" w:rsidRDefault="00E037E8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wallet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rich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said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union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</w:p>
          <w:p w:rsidR="00E037E8" w:rsidRPr="00814A80" w:rsidRDefault="00E037E8" w:rsidP="00E037E8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fluoride toothpaste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E037E8" w:rsidRPr="00E0545B" w:rsidRDefault="00E037E8" w:rsidP="00E037E8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E037E8" w:rsidRPr="00814A80" w:rsidRDefault="00E037E8" w:rsidP="00E037E8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11</w:t>
            </w:r>
            <w:r w:rsidRPr="00444054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November 2022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506112" behindDoc="0" locked="0" layoutInCell="1" allowOverlap="1" wp14:anchorId="6A6E5FF1" wp14:editId="276383E8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403" name="Straight Arrow Connector 4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763214" id="Straight Arrow Connector 403" o:spid="_x0000_s1026" type="#_x0000_t32" style="position:absolute;margin-left:166.1pt;margin-top:15.05pt;width:0;height:32.55pt;z-index:25250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04064" behindDoc="0" locked="0" layoutInCell="1" allowOverlap="1" wp14:anchorId="2FC82F94" wp14:editId="2DD60181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40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37E8" w:rsidRPr="00BD7585" w:rsidRDefault="00E037E8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82F94" id="_x0000_s1036" type="#_x0000_t202" style="position:absolute;left:0;text-align:left;margin-left:182.8pt;margin-top:5.75pt;width:60pt;height:47.25pt;z-index:252504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" filled="f" stroked="f">
                      <v:textbox>
                        <w:txbxContent>
                          <w:p w:rsidR="00E037E8" w:rsidRPr="00BD7585" w:rsidRDefault="00E037E8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chef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parachute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machine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brochure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chute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503040" behindDoc="0" locked="0" layoutInCell="1" allowOverlap="1" wp14:anchorId="0604894F" wp14:editId="77144E33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405" name="Straight Arrow Connector 4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987F55" id="Straight Arrow Connector 405" o:spid="_x0000_s1026" type="#_x0000_t32" style="position:absolute;margin-left:165.75pt;margin-top:10.2pt;width:0;height:32.55pt;z-index:25250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05088" behindDoc="0" locked="0" layoutInCell="1" allowOverlap="1" wp14:anchorId="6108E4B3" wp14:editId="2D3A8FB4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4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37E8" w:rsidRPr="00BD7585" w:rsidRDefault="00E037E8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08E4B3" id="_x0000_s1037" type="#_x0000_t202" style="position:absolute;left:0;text-align:left;margin-left:176.6pt;margin-top:5.6pt;width:73.9pt;height:32.25pt;z-index:252505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" filled="f" stroked="f">
                      <v:textbox>
                        <w:txbxContent>
                          <w:p w:rsidR="00E037E8" w:rsidRPr="00BD7585" w:rsidRDefault="00E037E8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wallet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rich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said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union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</w:p>
          <w:p w:rsidR="00E037E8" w:rsidRPr="00814A80" w:rsidRDefault="00E037E8" w:rsidP="00E037E8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fluoride toothpaste</w:t>
            </w:r>
          </w:p>
        </w:tc>
      </w:tr>
      <w:tr w:rsidR="00E037E8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E037E8" w:rsidRPr="00814A80" w:rsidRDefault="00E037E8" w:rsidP="00E037E8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bookmarkStart w:id="1" w:name="_GoBack" w:colFirst="2" w:colLast="2"/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11</w:t>
            </w:r>
            <w:r w:rsidRPr="00444054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November 2022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522496" behindDoc="0" locked="0" layoutInCell="1" allowOverlap="1" wp14:anchorId="17DCED84" wp14:editId="11909ED9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407" name="Straight Arrow Connector 4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6CAF4E" id="Straight Arrow Connector 407" o:spid="_x0000_s1026" type="#_x0000_t32" style="position:absolute;margin-left:166.1pt;margin-top:15.05pt;width:0;height:32.55pt;z-index:25252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20448" behindDoc="0" locked="0" layoutInCell="1" allowOverlap="1" wp14:anchorId="742A9FA7" wp14:editId="223BCC0C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40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37E8" w:rsidRPr="00BD7585" w:rsidRDefault="00E037E8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2A9FA7" id="_x0000_s1038" type="#_x0000_t202" style="position:absolute;left:0;text-align:left;margin-left:182.8pt;margin-top:5.75pt;width:60pt;height:47.25pt;z-index:252520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" filled="f" stroked="f">
                      <v:textbox>
                        <w:txbxContent>
                          <w:p w:rsidR="00E037E8" w:rsidRPr="00BD7585" w:rsidRDefault="00E037E8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chef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parachute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machine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brochure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chute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519424" behindDoc="0" locked="0" layoutInCell="1" allowOverlap="1" wp14:anchorId="6B0F9DEE" wp14:editId="512AAECB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409" name="Straight Arrow Connector 4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C7C09B" id="Straight Arrow Connector 409" o:spid="_x0000_s1026" type="#_x0000_t32" style="position:absolute;margin-left:165.75pt;margin-top:10.2pt;width:0;height:32.55pt;z-index:25251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21472" behindDoc="0" locked="0" layoutInCell="1" allowOverlap="1" wp14:anchorId="6D807AFC" wp14:editId="74FAFC32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4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37E8" w:rsidRPr="00BD7585" w:rsidRDefault="00E037E8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807AFC" id="_x0000_s1039" type="#_x0000_t202" style="position:absolute;left:0;text-align:left;margin-left:176.6pt;margin-top:5.6pt;width:73.9pt;height:32.25pt;z-index:252521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" filled="f" stroked="f">
                      <v:textbox>
                        <w:txbxContent>
                          <w:p w:rsidR="00E037E8" w:rsidRPr="00BD7585" w:rsidRDefault="00E037E8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wallet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rich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said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union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</w:p>
          <w:p w:rsidR="00E037E8" w:rsidRPr="00814A80" w:rsidRDefault="00E037E8" w:rsidP="00E037E8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fluoride toothpaste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E037E8" w:rsidRPr="00E0545B" w:rsidRDefault="00E037E8" w:rsidP="00E037E8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E037E8" w:rsidRPr="00814A80" w:rsidRDefault="00E037E8" w:rsidP="00E037E8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11</w:t>
            </w:r>
            <w:r w:rsidRPr="00444054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November 2022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526592" behindDoc="0" locked="0" layoutInCell="1" allowOverlap="1" wp14:anchorId="0F76F3F1" wp14:editId="6179133B">
                      <wp:simplePos x="0" y="0"/>
                      <wp:positionH relativeFrom="column">
                        <wp:posOffset>2109647</wp:posOffset>
                      </wp:positionH>
                      <wp:positionV relativeFrom="paragraph">
                        <wp:posOffset>190943</wp:posOffset>
                      </wp:positionV>
                      <wp:extent cx="0" cy="413547"/>
                      <wp:effectExtent l="76200" t="38100" r="57150" b="62865"/>
                      <wp:wrapNone/>
                      <wp:docPr id="411" name="Straight Arrow Connector 4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CDF49A" id="Straight Arrow Connector 411" o:spid="_x0000_s1026" type="#_x0000_t32" style="position:absolute;margin-left:166.1pt;margin-top:15.05pt;width:0;height:32.55pt;z-index:25252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B8553B">
              <w:rPr>
                <w:rFonts w:ascii="XCCW Joined 5a" w:hAnsi="XCCW Joined 5a" w:cstheme="minorHAnsi"/>
                <w:noProof/>
                <w:color w:val="FF000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24544" behindDoc="0" locked="0" layoutInCell="1" allowOverlap="1" wp14:anchorId="7CE39E7D" wp14:editId="43441C5E">
                      <wp:simplePos x="0" y="0"/>
                      <wp:positionH relativeFrom="column">
                        <wp:posOffset>2321560</wp:posOffset>
                      </wp:positionH>
                      <wp:positionV relativeFrom="paragraph">
                        <wp:posOffset>72892</wp:posOffset>
                      </wp:positionV>
                      <wp:extent cx="762000" cy="600075"/>
                      <wp:effectExtent l="0" t="0" r="0" b="0"/>
                      <wp:wrapNone/>
                      <wp:docPr id="4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37E8" w:rsidRPr="00BD7585" w:rsidRDefault="00E037E8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E39E7D" id="_x0000_s1040" type="#_x0000_t202" style="position:absolute;left:0;text-align:left;margin-left:182.8pt;margin-top:5.75pt;width:60pt;height:47.25pt;z-index:252524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" filled="f" stroked="f">
                      <v:textbox>
                        <w:txbxContent>
                          <w:p w:rsidR="00E037E8" w:rsidRPr="00BD7585" w:rsidRDefault="00E037E8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chef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parachute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machine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brochure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</w:pPr>
            <w:r>
              <w:rPr>
                <w:rFonts w:ascii="XCCW Joined 5a" w:hAnsi="XCCW Joined 5a" w:cstheme="minorHAnsi"/>
                <w:color w:val="FF0000"/>
                <w:sz w:val="16"/>
                <w:szCs w:val="20"/>
                <w:lang w:val="en-GB"/>
              </w:rPr>
              <w:t>chute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523520" behindDoc="0" locked="0" layoutInCell="1" allowOverlap="1" wp14:anchorId="27011ED6" wp14:editId="7108C5AA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129673</wp:posOffset>
                      </wp:positionV>
                      <wp:extent cx="0" cy="413385"/>
                      <wp:effectExtent l="76200" t="38100" r="57150" b="62865"/>
                      <wp:wrapNone/>
                      <wp:docPr id="413" name="Straight Arrow Connector 4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1B5BE8" id="Straight Arrow Connector 413" o:spid="_x0000_s1026" type="#_x0000_t32" style="position:absolute;margin-left:165.75pt;margin-top:10.2pt;width:0;height:32.55pt;z-index:25252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AA34F4"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525568" behindDoc="0" locked="0" layoutInCell="1" allowOverlap="1" wp14:anchorId="7894075C" wp14:editId="61EB5752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4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37E8" w:rsidRPr="00BD7585" w:rsidRDefault="00E037E8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94075C" id="_x0000_s1041" type="#_x0000_t202" style="position:absolute;left:0;text-align:left;margin-left:176.6pt;margin-top:5.6pt;width:73.9pt;height:32.25pt;z-index:252525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" filled="f" stroked="f">
                      <v:textbox>
                        <w:txbxContent>
                          <w:p w:rsidR="00E037E8" w:rsidRPr="00BD7585" w:rsidRDefault="00E037E8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wallet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rich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said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</w:pPr>
            <w:r>
              <w:rPr>
                <w:rFonts w:ascii="XCCW Joined 5a" w:hAnsi="XCCW Joined 5a" w:cstheme="minorHAnsi"/>
                <w:noProof/>
                <w:color w:val="0070C0"/>
                <w:sz w:val="18"/>
                <w:szCs w:val="17"/>
                <w:lang w:val="en-GB" w:eastAsia="en-GB"/>
              </w:rPr>
              <w:t>union</w:t>
            </w:r>
          </w:p>
          <w:p w:rsidR="00E037E8" w:rsidRDefault="00E037E8" w:rsidP="00E037E8">
            <w:pPr>
              <w:spacing w:after="0"/>
              <w:jc w:val="center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</w:p>
          <w:p w:rsidR="00E037E8" w:rsidRPr="00814A80" w:rsidRDefault="00E037E8" w:rsidP="00E037E8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fluoride toothpaste</w:t>
            </w:r>
          </w:p>
        </w:tc>
      </w:tr>
    </w:tbl>
    <w:bookmarkStart w:id="2" w:name="Blank_MP1_panel3"/>
    <w:bookmarkStart w:id="3" w:name="Blank_MP1_panel5"/>
    <w:bookmarkStart w:id="4" w:name="Blank_MP1_panel7"/>
    <w:bookmarkEnd w:id="2"/>
    <w:bookmarkEnd w:id="3"/>
    <w:bookmarkEnd w:id="4"/>
    <w:bookmarkEnd w:id="1"/>
    <w:p w:rsidR="004377AF" w:rsidRPr="00600902" w:rsidRDefault="00511452">
      <w:pPr>
        <w:spacing w:after="0" w:line="20" w:lineRule="exact"/>
        <w:rPr>
          <w:lang w:val="en-GB"/>
        </w:rPr>
      </w:pP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467995</wp:posOffset>
                </wp:positionV>
                <wp:extent cx="3566160" cy="2438400"/>
                <wp:effectExtent l="6350" t="10795" r="8890" b="8255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AE84FE" id="AutoShape 9" o:spid="_x0000_s1026" style="position:absolute;margin-left:13.25pt;margin-top:36.85pt;width:280.8pt;height:192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467995</wp:posOffset>
                </wp:positionV>
                <wp:extent cx="3566160" cy="2438400"/>
                <wp:effectExtent l="6350" t="10795" r="8890" b="8255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58B236" id="AutoShape 8" o:spid="_x0000_s1026" style="position:absolute;margin-left:301.25pt;margin-top:36.85pt;width:280.8pt;height:192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2906395</wp:posOffset>
                </wp:positionV>
                <wp:extent cx="3566160" cy="2438400"/>
                <wp:effectExtent l="6350" t="10795" r="8890" b="825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08AD87" id="AutoShape 7" o:spid="_x0000_s1026" style="position:absolute;margin-left:13.25pt;margin-top:228.85pt;width:280.8pt;height:192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2906395</wp:posOffset>
                </wp:positionV>
                <wp:extent cx="3566160" cy="2438400"/>
                <wp:effectExtent l="6350" t="10795" r="8890" b="8255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59A6EE" id="AutoShape 6" o:spid="_x0000_s1026" style="position:absolute;margin-left:301.25pt;margin-top:228.85pt;width:280.8pt;height:19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5344795</wp:posOffset>
                </wp:positionV>
                <wp:extent cx="3566160" cy="2438400"/>
                <wp:effectExtent l="6350" t="10795" r="8890" b="8255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28F71C" id="AutoShape 5" o:spid="_x0000_s1026" style="position:absolute;margin-left:13.25pt;margin-top:420.85pt;width:280.8pt;height:19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5344795</wp:posOffset>
                </wp:positionV>
                <wp:extent cx="3566160" cy="2438400"/>
                <wp:effectExtent l="6350" t="10795" r="8890" b="825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9C8563" id="AutoShape 4" o:spid="_x0000_s1026" style="position:absolute;margin-left:301.25pt;margin-top:420.85pt;width:280.8pt;height:19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7783195</wp:posOffset>
                </wp:positionV>
                <wp:extent cx="3566160" cy="2438400"/>
                <wp:effectExtent l="6350" t="10795" r="8890" b="825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FD758C" id="AutoShape 3" o:spid="_x0000_s1026" style="position:absolute;margin-left:13.25pt;margin-top:612.85pt;width:280.8pt;height:19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7783195</wp:posOffset>
                </wp:positionV>
                <wp:extent cx="3566160" cy="2438400"/>
                <wp:effectExtent l="6350" t="10795" r="889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FFC74B" id="AutoShape 2" o:spid="_x0000_s1026" style="position:absolute;margin-left:301.25pt;margin-top:612.85pt;width:280.8pt;height:19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</w:p>
    <w:p w:rsidR="004377AF" w:rsidRPr="00600902" w:rsidRDefault="004377AF">
      <w:pPr>
        <w:spacing w:after="0" w:line="20" w:lineRule="exact"/>
        <w:rPr>
          <w:lang w:val="en-GB"/>
        </w:rPr>
      </w:pPr>
    </w:p>
    <w:sectPr w:rsidR="004377AF" w:rsidRPr="00600902">
      <w:pgSz w:w="11905" w:h="16837"/>
      <w:pgMar w:top="735" w:right="446" w:bottom="623" w:left="389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7AF"/>
    <w:rsid w:val="000D0D07"/>
    <w:rsid w:val="000D5F54"/>
    <w:rsid w:val="00103337"/>
    <w:rsid w:val="001067BA"/>
    <w:rsid w:val="001617B9"/>
    <w:rsid w:val="00164BE9"/>
    <w:rsid w:val="00164ED7"/>
    <w:rsid w:val="001E42CA"/>
    <w:rsid w:val="00210396"/>
    <w:rsid w:val="002B193D"/>
    <w:rsid w:val="002B5F08"/>
    <w:rsid w:val="0032391D"/>
    <w:rsid w:val="003516CA"/>
    <w:rsid w:val="0037168A"/>
    <w:rsid w:val="00394FF5"/>
    <w:rsid w:val="003963C8"/>
    <w:rsid w:val="004043C0"/>
    <w:rsid w:val="00405B3C"/>
    <w:rsid w:val="00430CB0"/>
    <w:rsid w:val="004377AF"/>
    <w:rsid w:val="004437A3"/>
    <w:rsid w:val="00444054"/>
    <w:rsid w:val="00491B1B"/>
    <w:rsid w:val="004A75CE"/>
    <w:rsid w:val="004E22A9"/>
    <w:rsid w:val="00511452"/>
    <w:rsid w:val="00555151"/>
    <w:rsid w:val="00584A35"/>
    <w:rsid w:val="00590C46"/>
    <w:rsid w:val="005C0B5D"/>
    <w:rsid w:val="005C4D1D"/>
    <w:rsid w:val="005E2BFA"/>
    <w:rsid w:val="00600902"/>
    <w:rsid w:val="0064738A"/>
    <w:rsid w:val="00681CA3"/>
    <w:rsid w:val="00690BE5"/>
    <w:rsid w:val="006A300A"/>
    <w:rsid w:val="006C7A08"/>
    <w:rsid w:val="0074662C"/>
    <w:rsid w:val="007804D6"/>
    <w:rsid w:val="00814A80"/>
    <w:rsid w:val="00814A81"/>
    <w:rsid w:val="00843E31"/>
    <w:rsid w:val="00852786"/>
    <w:rsid w:val="00857161"/>
    <w:rsid w:val="00870370"/>
    <w:rsid w:val="008804A8"/>
    <w:rsid w:val="008B2CB4"/>
    <w:rsid w:val="008D23C9"/>
    <w:rsid w:val="008E78F9"/>
    <w:rsid w:val="008F6EC5"/>
    <w:rsid w:val="00962F0A"/>
    <w:rsid w:val="00967345"/>
    <w:rsid w:val="009B22FE"/>
    <w:rsid w:val="009F3B6D"/>
    <w:rsid w:val="00A044D6"/>
    <w:rsid w:val="00A44CED"/>
    <w:rsid w:val="00A44DF0"/>
    <w:rsid w:val="00A50745"/>
    <w:rsid w:val="00AA34F4"/>
    <w:rsid w:val="00AC4826"/>
    <w:rsid w:val="00AE378D"/>
    <w:rsid w:val="00AF312A"/>
    <w:rsid w:val="00AF3F4F"/>
    <w:rsid w:val="00B13C37"/>
    <w:rsid w:val="00B3408E"/>
    <w:rsid w:val="00B8553B"/>
    <w:rsid w:val="00B96DEB"/>
    <w:rsid w:val="00BD7585"/>
    <w:rsid w:val="00BE1632"/>
    <w:rsid w:val="00BE4B11"/>
    <w:rsid w:val="00BF1356"/>
    <w:rsid w:val="00BF5642"/>
    <w:rsid w:val="00BF6365"/>
    <w:rsid w:val="00C416BE"/>
    <w:rsid w:val="00C45A52"/>
    <w:rsid w:val="00C546BD"/>
    <w:rsid w:val="00C618AF"/>
    <w:rsid w:val="00C937A0"/>
    <w:rsid w:val="00CA3E23"/>
    <w:rsid w:val="00CC7B00"/>
    <w:rsid w:val="00D525CC"/>
    <w:rsid w:val="00D75C50"/>
    <w:rsid w:val="00D76803"/>
    <w:rsid w:val="00DC4BF7"/>
    <w:rsid w:val="00DE6FB3"/>
    <w:rsid w:val="00DF49A4"/>
    <w:rsid w:val="00E037E8"/>
    <w:rsid w:val="00EC1C00"/>
    <w:rsid w:val="00EE75B5"/>
    <w:rsid w:val="00F0028F"/>
    <w:rsid w:val="00F5115C"/>
    <w:rsid w:val="00F9078A"/>
    <w:rsid w:val="00FB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30426"/>
  <w15:docId w15:val="{7BDEB812-A362-4A8D-819D-73CC0036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veryStyle1-3223596">
    <w:name w:val="Avery Style 1-3223596"/>
    <w:uiPriority w:val="99"/>
    <w:pPr>
      <w:spacing w:after="0" w:line="240" w:lineRule="auto"/>
      <w:ind w:left="168" w:right="168"/>
    </w:pPr>
    <w:rPr>
      <w:bCs/>
      <w:color w:val="000000"/>
      <w:sz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3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3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2492A-4BD1-48AC-80D6-83F89F0AA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2F52359</Template>
  <TotalTime>8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Avery Products Template</vt:lpstr>
    </vt:vector>
  </TitlesOfParts>
  <Company>Avery UK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Products Template</dc:title>
  <dc:subject>Avery Products Template</dc:subject>
  <dc:creator>Avery Products Corporation</dc:creator>
  <cp:keywords>Avery, Templates</cp:keywords>
  <dc:description>Copyright 2017 Avery Products Corporation. All rights reserved.</dc:description>
  <cp:lastModifiedBy>Georgina Tallboy</cp:lastModifiedBy>
  <cp:revision>4</cp:revision>
  <cp:lastPrinted>2022-09-09T12:18:00Z</cp:lastPrinted>
  <dcterms:created xsi:type="dcterms:W3CDTF">2022-10-03T12:00:00Z</dcterms:created>
  <dcterms:modified xsi:type="dcterms:W3CDTF">2022-10-03T12:26:00Z</dcterms:modified>
  <cp:category>Avery Products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tGroup">
    <vt:lpwstr>A-0004-01</vt:lpwstr>
  </property>
</Properties>
</file>